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49572" w14:textId="77777777" w:rsidR="00BB53DD" w:rsidRPr="00154364" w:rsidRDefault="00BB53DD" w:rsidP="00BB53DD">
      <w:pPr>
        <w:spacing w:line="360" w:lineRule="auto"/>
        <w:rPr>
          <w:b/>
        </w:rPr>
      </w:pPr>
      <w:r w:rsidRPr="00154364">
        <w:rPr>
          <w:b/>
        </w:rPr>
        <w:t>Name……………………………………………………….                  Index No…………………/…….</w:t>
      </w:r>
    </w:p>
    <w:p w14:paraId="37963BE6" w14:textId="77777777" w:rsidR="00BB53DD" w:rsidRPr="00154364" w:rsidRDefault="00BB53DD" w:rsidP="00BB53DD">
      <w:pPr>
        <w:tabs>
          <w:tab w:val="left" w:pos="6840"/>
        </w:tabs>
        <w:spacing w:line="360" w:lineRule="auto"/>
        <w:rPr>
          <w:b/>
        </w:rPr>
      </w:pPr>
      <w:r w:rsidRPr="00154364">
        <w:rPr>
          <w:b/>
        </w:rPr>
        <w:t>School………………………………………………………</w:t>
      </w:r>
      <w:r w:rsidRPr="00154364">
        <w:rPr>
          <w:b/>
        </w:rPr>
        <w:tab/>
        <w:t>Date ………………………….…</w:t>
      </w:r>
    </w:p>
    <w:p w14:paraId="1984C3FE" w14:textId="77777777" w:rsidR="00BB53DD" w:rsidRPr="00154364" w:rsidRDefault="00BB53DD" w:rsidP="00BB53DD">
      <w:pPr>
        <w:spacing w:line="360" w:lineRule="auto"/>
      </w:pPr>
      <w:r w:rsidRPr="00154364">
        <w:rPr>
          <w:b/>
        </w:rPr>
        <w:t xml:space="preserve">Candidate’s Signature………………………     </w:t>
      </w:r>
    </w:p>
    <w:p w14:paraId="155FAE29" w14:textId="77777777" w:rsidR="00BB53DD" w:rsidRPr="00154364" w:rsidRDefault="00BB53DD" w:rsidP="00BB53DD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024159B5" w14:textId="77777777" w:rsidR="00D94C07" w:rsidRDefault="00D94C07" w:rsidP="00D94C07">
      <w:pPr>
        <w:jc w:val="center"/>
        <w:rPr>
          <w:sz w:val="22"/>
          <w:szCs w:val="22"/>
        </w:rPr>
      </w:pPr>
      <w:hyperlink r:id="rId7" w:history="1">
        <w:r>
          <w:rPr>
            <w:noProof/>
          </w:rPr>
          <w:pict w14:anchorId="4194BDC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i1026" type="#_x0000_t75" href="https://teacher.co.ke/notes/" style="width:123.5pt;height:35.5pt;visibility:visible;mso-wrap-style:square" o:button="t">
              <v:fill o:detectmouseclick="t"/>
              <v:imagedata r:id="rId8" o:title=""/>
            </v:shape>
          </w:pict>
        </w:r>
      </w:hyperlink>
    </w:p>
    <w:p w14:paraId="12A907EE" w14:textId="6C47AB48" w:rsidR="00BB53DD" w:rsidRPr="00D94C07" w:rsidRDefault="00D94C07" w:rsidP="00D94C07">
      <w:pPr>
        <w:jc w:val="center"/>
        <w:rPr>
          <w:b/>
        </w:rPr>
      </w:pPr>
      <w:hyperlink r:id="rId9" w:history="1">
        <w:r>
          <w:rPr>
            <w:rStyle w:val="Hyperlink"/>
            <w:rFonts w:ascii="Algerian" w:hAnsi="Algerian"/>
            <w:b/>
          </w:rPr>
          <w:t xml:space="preserve">SERIES </w:t>
        </w:r>
        <w:r>
          <w:rPr>
            <w:rStyle w:val="Hyperlink"/>
            <w:rFonts w:ascii="Algerian" w:hAnsi="Algerian"/>
            <w:b/>
            <w:color w:val="FF0000"/>
            <w:sz w:val="36"/>
            <w:szCs w:val="36"/>
          </w:rPr>
          <w:t>35</w:t>
        </w:r>
        <w:r>
          <w:rPr>
            <w:rStyle w:val="Hyperlink"/>
            <w:rFonts w:ascii="Algerian" w:hAnsi="Algerian"/>
            <w:b/>
          </w:rPr>
          <w:t xml:space="preserve"> EXAMS</w:t>
        </w:r>
      </w:hyperlink>
    </w:p>
    <w:p w14:paraId="79A1EF4D" w14:textId="77777777" w:rsidR="00BB53DD" w:rsidRPr="00154364" w:rsidRDefault="00BB53DD" w:rsidP="00BB53DD"/>
    <w:p w14:paraId="546665DE" w14:textId="77777777" w:rsidR="00BB53DD" w:rsidRPr="00154364" w:rsidRDefault="00BB53DD" w:rsidP="00BB53DD">
      <w:r>
        <w:t>233/3</w:t>
      </w:r>
    </w:p>
    <w:p w14:paraId="775ECA17" w14:textId="77777777" w:rsidR="00BB53DD" w:rsidRPr="00154364" w:rsidRDefault="00BB53DD" w:rsidP="00BB53DD">
      <w:pPr>
        <w:rPr>
          <w:b/>
        </w:rPr>
      </w:pPr>
      <w:r>
        <w:rPr>
          <w:b/>
        </w:rPr>
        <w:t>CHEMISTRY</w:t>
      </w:r>
    </w:p>
    <w:p w14:paraId="0A7BC966" w14:textId="77777777" w:rsidR="00BB53DD" w:rsidRPr="00154364" w:rsidRDefault="00BB53DD" w:rsidP="00BB53DD">
      <w:r>
        <w:t>Paper 3</w:t>
      </w:r>
    </w:p>
    <w:p w14:paraId="49E9F70A" w14:textId="77777777" w:rsidR="00FC3414" w:rsidRDefault="00FC3414" w:rsidP="00BB53DD">
      <w:pPr>
        <w:pStyle w:val="Heading2"/>
        <w:rPr>
          <w:sz w:val="24"/>
        </w:rPr>
      </w:pPr>
    </w:p>
    <w:p w14:paraId="2FB7222F" w14:textId="77777777" w:rsidR="00FC3414" w:rsidRDefault="00FC3414" w:rsidP="00BB53DD">
      <w:pPr>
        <w:pStyle w:val="Heading2"/>
        <w:rPr>
          <w:sz w:val="24"/>
        </w:rPr>
      </w:pPr>
    </w:p>
    <w:p w14:paraId="1FA73FF7" w14:textId="77777777" w:rsidR="00FC3414" w:rsidRDefault="00FC3414" w:rsidP="00BB53DD">
      <w:pPr>
        <w:pStyle w:val="Heading2"/>
        <w:rPr>
          <w:sz w:val="24"/>
        </w:rPr>
      </w:pPr>
    </w:p>
    <w:p w14:paraId="6E4DA6DE" w14:textId="77777777" w:rsidR="00FC3414" w:rsidRDefault="00FC3414" w:rsidP="00BB53DD">
      <w:pPr>
        <w:pStyle w:val="Heading2"/>
        <w:rPr>
          <w:sz w:val="24"/>
        </w:rPr>
      </w:pPr>
    </w:p>
    <w:p w14:paraId="34077F12" w14:textId="77777777" w:rsidR="00BB53DD" w:rsidRPr="00154364" w:rsidRDefault="00BB53DD" w:rsidP="00BB53DD">
      <w:pPr>
        <w:pStyle w:val="Heading2"/>
        <w:rPr>
          <w:sz w:val="24"/>
        </w:rPr>
      </w:pPr>
      <w:r w:rsidRPr="00154364">
        <w:rPr>
          <w:sz w:val="24"/>
        </w:rPr>
        <w:t>INSTRUCTIONS TO CANDIDATES</w:t>
      </w:r>
    </w:p>
    <w:p w14:paraId="1EA2A916" w14:textId="77777777" w:rsidR="00BB53DD" w:rsidRPr="00154364" w:rsidRDefault="00BB53DD" w:rsidP="00BB53DD"/>
    <w:p w14:paraId="613D78C6" w14:textId="77777777" w:rsidR="00BB53DD" w:rsidRDefault="00BB53DD" w:rsidP="00BB53DD">
      <w:pPr>
        <w:pStyle w:val="Header"/>
        <w:tabs>
          <w:tab w:val="clear" w:pos="4320"/>
          <w:tab w:val="clear" w:pos="8640"/>
        </w:tabs>
        <w:ind w:left="708" w:firstLine="360"/>
      </w:pPr>
      <w:r>
        <w:t>-</w:t>
      </w:r>
      <w:r>
        <w:tab/>
        <w:t xml:space="preserve">Answer </w:t>
      </w:r>
      <w:r w:rsidRPr="005D11DE">
        <w:rPr>
          <w:b/>
        </w:rPr>
        <w:t>ALL</w:t>
      </w:r>
      <w:r>
        <w:t xml:space="preserve"> questions in the spaces provided in this question paper.</w:t>
      </w:r>
    </w:p>
    <w:p w14:paraId="0E4F1E39" w14:textId="77777777" w:rsidR="00BB53DD" w:rsidRDefault="00BB53DD" w:rsidP="00BB53DD">
      <w:pPr>
        <w:pStyle w:val="Header"/>
        <w:tabs>
          <w:tab w:val="clear" w:pos="4320"/>
          <w:tab w:val="clear" w:pos="8640"/>
        </w:tabs>
        <w:ind w:left="1392" w:hanging="324"/>
      </w:pPr>
      <w:r>
        <w:t>-</w:t>
      </w:r>
      <w:r>
        <w:tab/>
        <w:t xml:space="preserve">You are </w:t>
      </w:r>
      <w:r w:rsidRPr="005D11DE">
        <w:rPr>
          <w:b/>
        </w:rPr>
        <w:t>NOT</w:t>
      </w:r>
      <w:r>
        <w:t xml:space="preserve"> allowed to start working with the apparatus for the first 15 minutes of the 2 ¼ hours allowed for this paper. This time is to enable you to read the question paper </w:t>
      </w:r>
      <w:proofErr w:type="gramStart"/>
      <w:r>
        <w:t>and  make</w:t>
      </w:r>
      <w:proofErr w:type="gramEnd"/>
      <w:r>
        <w:t xml:space="preserve"> sure you have all the chemicals and apparatus that you may need.</w:t>
      </w:r>
    </w:p>
    <w:p w14:paraId="0C471F77" w14:textId="77777777" w:rsidR="00BB53DD" w:rsidRDefault="00BB53DD" w:rsidP="00BB53DD">
      <w:pPr>
        <w:pStyle w:val="Header"/>
        <w:tabs>
          <w:tab w:val="clear" w:pos="4320"/>
          <w:tab w:val="clear" w:pos="8640"/>
        </w:tabs>
        <w:ind w:left="708" w:firstLine="360"/>
      </w:pPr>
      <w:r>
        <w:t>-</w:t>
      </w:r>
      <w:r>
        <w:tab/>
        <w:t>All working must be clearly shown where necessary</w:t>
      </w:r>
    </w:p>
    <w:p w14:paraId="1F8ED8E5" w14:textId="77777777" w:rsidR="00BB53DD" w:rsidRDefault="00BB53DD" w:rsidP="00BB53DD">
      <w:pPr>
        <w:pStyle w:val="Header"/>
        <w:tabs>
          <w:tab w:val="clear" w:pos="4320"/>
          <w:tab w:val="clear" w:pos="8640"/>
        </w:tabs>
        <w:ind w:left="708" w:firstLine="360"/>
      </w:pPr>
      <w:r>
        <w:t>-</w:t>
      </w:r>
      <w:r>
        <w:tab/>
        <w:t>Mathematical tables and electronic calculators may be used.</w:t>
      </w:r>
    </w:p>
    <w:p w14:paraId="462399AA" w14:textId="77777777" w:rsidR="00BB53DD" w:rsidRDefault="00BB53DD" w:rsidP="00BB53DD">
      <w:pPr>
        <w:pStyle w:val="Header"/>
        <w:tabs>
          <w:tab w:val="clear" w:pos="4320"/>
          <w:tab w:val="clear" w:pos="8640"/>
        </w:tabs>
        <w:spacing w:line="360" w:lineRule="auto"/>
        <w:ind w:left="1440"/>
        <w:jc w:val="center"/>
        <w:rPr>
          <w:b/>
          <w:bCs/>
        </w:rPr>
      </w:pPr>
    </w:p>
    <w:p w14:paraId="5ECAEBBE" w14:textId="77777777" w:rsidR="00BB53DD" w:rsidRPr="00154364" w:rsidRDefault="00BB53DD" w:rsidP="00BB53DD">
      <w:pPr>
        <w:pStyle w:val="Header"/>
        <w:tabs>
          <w:tab w:val="clear" w:pos="4320"/>
          <w:tab w:val="clear" w:pos="8640"/>
        </w:tabs>
        <w:spacing w:line="360" w:lineRule="auto"/>
        <w:ind w:left="1440"/>
        <w:jc w:val="center"/>
        <w:rPr>
          <w:b/>
          <w:bCs/>
        </w:rPr>
      </w:pPr>
      <w:r w:rsidRPr="00154364">
        <w:rPr>
          <w:b/>
          <w:bCs/>
        </w:rPr>
        <w:t>FOR EXAMINER’S USE ONLY</w:t>
      </w:r>
    </w:p>
    <w:tbl>
      <w:tblPr>
        <w:tblpPr w:leftFromText="180" w:rightFromText="180" w:vertAnchor="text" w:tblpX="82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1"/>
        <w:gridCol w:w="2340"/>
        <w:gridCol w:w="2880"/>
      </w:tblGrid>
      <w:tr w:rsidR="00BB53DD" w:rsidRPr="00154364" w14:paraId="7595181A" w14:textId="77777777" w:rsidTr="009A4D2B">
        <w:tc>
          <w:tcPr>
            <w:tcW w:w="2261" w:type="dxa"/>
          </w:tcPr>
          <w:p w14:paraId="29C2C1D3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b/>
                <w:bCs/>
              </w:rPr>
            </w:pPr>
            <w:r w:rsidRPr="00154364">
              <w:rPr>
                <w:b/>
                <w:bCs/>
              </w:rPr>
              <w:t>QUESTION</w:t>
            </w:r>
          </w:p>
        </w:tc>
        <w:tc>
          <w:tcPr>
            <w:tcW w:w="2340" w:type="dxa"/>
          </w:tcPr>
          <w:p w14:paraId="2F928169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b/>
                <w:bCs/>
              </w:rPr>
            </w:pPr>
            <w:r w:rsidRPr="00154364">
              <w:rPr>
                <w:b/>
                <w:bCs/>
              </w:rPr>
              <w:t>MAXIMUM MARKS</w:t>
            </w:r>
          </w:p>
        </w:tc>
        <w:tc>
          <w:tcPr>
            <w:tcW w:w="2880" w:type="dxa"/>
          </w:tcPr>
          <w:p w14:paraId="227B771B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b/>
                <w:bCs/>
              </w:rPr>
            </w:pPr>
            <w:r w:rsidRPr="00154364">
              <w:rPr>
                <w:b/>
                <w:bCs/>
              </w:rPr>
              <w:t>CANDIDATE’S SCORE</w:t>
            </w:r>
          </w:p>
        </w:tc>
      </w:tr>
      <w:tr w:rsidR="00BB53DD" w:rsidRPr="00154364" w14:paraId="2359B807" w14:textId="77777777" w:rsidTr="009A4D2B">
        <w:tc>
          <w:tcPr>
            <w:tcW w:w="2261" w:type="dxa"/>
          </w:tcPr>
          <w:p w14:paraId="73CAA0B8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1</w:t>
            </w:r>
          </w:p>
        </w:tc>
        <w:tc>
          <w:tcPr>
            <w:tcW w:w="2340" w:type="dxa"/>
          </w:tcPr>
          <w:p w14:paraId="3F8495AD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12</w:t>
            </w:r>
          </w:p>
        </w:tc>
        <w:tc>
          <w:tcPr>
            <w:tcW w:w="2880" w:type="dxa"/>
          </w:tcPr>
          <w:p w14:paraId="5C6ED7CD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</w:p>
        </w:tc>
      </w:tr>
      <w:tr w:rsidR="00BB53DD" w:rsidRPr="00154364" w14:paraId="171E4AC8" w14:textId="77777777" w:rsidTr="009A4D2B">
        <w:tc>
          <w:tcPr>
            <w:tcW w:w="2261" w:type="dxa"/>
          </w:tcPr>
          <w:p w14:paraId="43F5B53E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2</w:t>
            </w:r>
          </w:p>
        </w:tc>
        <w:tc>
          <w:tcPr>
            <w:tcW w:w="2340" w:type="dxa"/>
          </w:tcPr>
          <w:p w14:paraId="4436D70D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13</w:t>
            </w:r>
          </w:p>
        </w:tc>
        <w:tc>
          <w:tcPr>
            <w:tcW w:w="2880" w:type="dxa"/>
          </w:tcPr>
          <w:p w14:paraId="06E4EB29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</w:p>
        </w:tc>
      </w:tr>
      <w:tr w:rsidR="00BB53DD" w:rsidRPr="00154364" w14:paraId="6060AF34" w14:textId="77777777" w:rsidTr="009A4D2B">
        <w:tc>
          <w:tcPr>
            <w:tcW w:w="2261" w:type="dxa"/>
          </w:tcPr>
          <w:p w14:paraId="002787B1" w14:textId="77777777" w:rsidR="00BB53DD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3</w:t>
            </w:r>
          </w:p>
        </w:tc>
        <w:tc>
          <w:tcPr>
            <w:tcW w:w="2340" w:type="dxa"/>
          </w:tcPr>
          <w:p w14:paraId="078D4B26" w14:textId="77777777" w:rsidR="00BB53DD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15</w:t>
            </w:r>
          </w:p>
        </w:tc>
        <w:tc>
          <w:tcPr>
            <w:tcW w:w="2880" w:type="dxa"/>
          </w:tcPr>
          <w:p w14:paraId="5288ACF9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</w:p>
        </w:tc>
      </w:tr>
      <w:tr w:rsidR="00BB53DD" w:rsidRPr="00154364" w14:paraId="6955317A" w14:textId="77777777" w:rsidTr="009A4D2B">
        <w:trPr>
          <w:cantSplit/>
        </w:trPr>
        <w:tc>
          <w:tcPr>
            <w:tcW w:w="4601" w:type="dxa"/>
            <w:gridSpan w:val="2"/>
          </w:tcPr>
          <w:p w14:paraId="782E37E0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rPr>
                <w:b/>
                <w:bCs/>
              </w:rPr>
              <w:t xml:space="preserve"> Total score                                 40</w:t>
            </w:r>
          </w:p>
        </w:tc>
        <w:tc>
          <w:tcPr>
            <w:tcW w:w="2880" w:type="dxa"/>
          </w:tcPr>
          <w:p w14:paraId="20229259" w14:textId="77777777" w:rsidR="00BB53DD" w:rsidRPr="00154364" w:rsidRDefault="00BB53DD" w:rsidP="009A4D2B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</w:p>
        </w:tc>
      </w:tr>
    </w:tbl>
    <w:p w14:paraId="04580AA9" w14:textId="77777777" w:rsidR="00BB53DD" w:rsidRDefault="00BB53DD" w:rsidP="00BB53DD">
      <w:pPr>
        <w:pStyle w:val="Header"/>
        <w:tabs>
          <w:tab w:val="clear" w:pos="4320"/>
          <w:tab w:val="clear" w:pos="8640"/>
        </w:tabs>
        <w:spacing w:line="360" w:lineRule="auto"/>
      </w:pPr>
      <w:r w:rsidRPr="00154364">
        <w:br w:type="textWrapping" w:clear="all"/>
      </w:r>
    </w:p>
    <w:p w14:paraId="409DBA1B" w14:textId="77777777" w:rsidR="00BB53DD" w:rsidRDefault="00BB53DD" w:rsidP="00BB53DD">
      <w:pPr>
        <w:pStyle w:val="Header"/>
        <w:tabs>
          <w:tab w:val="clear" w:pos="4320"/>
          <w:tab w:val="clear" w:pos="8640"/>
        </w:tabs>
        <w:spacing w:line="360" w:lineRule="auto"/>
      </w:pPr>
    </w:p>
    <w:p w14:paraId="7DF966EF" w14:textId="77777777" w:rsidR="00BB53DD" w:rsidRPr="00FE2351" w:rsidRDefault="00BB53DD" w:rsidP="00BB53DD">
      <w:pPr>
        <w:ind w:left="360"/>
        <w:jc w:val="center"/>
        <w:rPr>
          <w:b/>
          <w:i/>
          <w:sz w:val="20"/>
        </w:rPr>
      </w:pPr>
      <w:r w:rsidRPr="00FE2351">
        <w:rPr>
          <w:b/>
          <w:i/>
          <w:sz w:val="20"/>
        </w:rPr>
        <w:t xml:space="preserve">This paper consists of </w:t>
      </w:r>
      <w:r>
        <w:rPr>
          <w:b/>
          <w:i/>
          <w:sz w:val="20"/>
        </w:rPr>
        <w:t xml:space="preserve">8 </w:t>
      </w:r>
      <w:r w:rsidRPr="00FE2351">
        <w:rPr>
          <w:b/>
          <w:i/>
          <w:sz w:val="20"/>
        </w:rPr>
        <w:t>printed pages.</w:t>
      </w:r>
    </w:p>
    <w:p w14:paraId="63EEE9D0" w14:textId="77777777" w:rsidR="00BB53DD" w:rsidRPr="00FE2351" w:rsidRDefault="00BB53DD" w:rsidP="00BB53DD">
      <w:pPr>
        <w:ind w:left="360"/>
        <w:jc w:val="center"/>
        <w:rPr>
          <w:b/>
          <w:i/>
          <w:sz w:val="20"/>
        </w:rPr>
      </w:pPr>
      <w:r w:rsidRPr="00FE2351">
        <w:rPr>
          <w:b/>
          <w:i/>
          <w:sz w:val="20"/>
        </w:rPr>
        <w:t>Candidates should check the question paper to ensure that all</w:t>
      </w:r>
    </w:p>
    <w:p w14:paraId="5F8CCEAA" w14:textId="77777777" w:rsidR="00BB53DD" w:rsidRPr="00ED7E14" w:rsidRDefault="00BB53DD" w:rsidP="00BB53DD">
      <w:pPr>
        <w:ind w:left="360"/>
        <w:jc w:val="center"/>
        <w:rPr>
          <w:b/>
          <w:i/>
          <w:sz w:val="20"/>
        </w:rPr>
      </w:pPr>
      <w:r w:rsidRPr="00FE2351">
        <w:rPr>
          <w:b/>
          <w:i/>
          <w:sz w:val="20"/>
        </w:rPr>
        <w:t xml:space="preserve"> pages are printed as </w:t>
      </w:r>
      <w:proofErr w:type="gramStart"/>
      <w:r w:rsidRPr="00FE2351">
        <w:rPr>
          <w:b/>
          <w:i/>
          <w:sz w:val="20"/>
        </w:rPr>
        <w:t>indicated  and</w:t>
      </w:r>
      <w:proofErr w:type="gramEnd"/>
      <w:r w:rsidRPr="00FE2351">
        <w:rPr>
          <w:b/>
          <w:i/>
          <w:sz w:val="20"/>
        </w:rPr>
        <w:t xml:space="preserve"> no questions are missing</w:t>
      </w:r>
    </w:p>
    <w:p w14:paraId="37E1447F" w14:textId="77777777" w:rsidR="006F37A0" w:rsidRDefault="006F37A0"/>
    <w:p w14:paraId="580D95D3" w14:textId="77777777" w:rsidR="00BB53DD" w:rsidRDefault="00BB53DD"/>
    <w:p w14:paraId="1C39A9C1" w14:textId="77777777" w:rsidR="00A645B5" w:rsidRDefault="00A645B5"/>
    <w:p w14:paraId="6B320C61" w14:textId="77777777" w:rsidR="00A645B5" w:rsidRDefault="00A645B5"/>
    <w:p w14:paraId="0EDF3A00" w14:textId="1482D01C" w:rsidR="00FC3414" w:rsidRDefault="00FC3414"/>
    <w:p w14:paraId="79768BD3" w14:textId="53DF0CB2" w:rsidR="00D94C07" w:rsidRDefault="00D94C07"/>
    <w:p w14:paraId="2EF6E9FF" w14:textId="77777777" w:rsidR="00D94C07" w:rsidRDefault="00D94C07"/>
    <w:p w14:paraId="24C0C3FB" w14:textId="77777777" w:rsidR="00FC3414" w:rsidRDefault="00FC3414"/>
    <w:p w14:paraId="122B2D95" w14:textId="77777777" w:rsidR="00FC3414" w:rsidRDefault="00FC3414"/>
    <w:p w14:paraId="1D8065DA" w14:textId="77777777" w:rsidR="00BB53DD" w:rsidRDefault="00BB53DD">
      <w:r>
        <w:t>1.</w:t>
      </w:r>
      <w:r w:rsidRPr="00D14755">
        <w:rPr>
          <w:b/>
        </w:rPr>
        <w:tab/>
        <w:t xml:space="preserve">You are provided </w:t>
      </w:r>
      <w:proofErr w:type="gramStart"/>
      <w:r w:rsidRPr="00D14755">
        <w:rPr>
          <w:b/>
        </w:rPr>
        <w:t>with :</w:t>
      </w:r>
      <w:proofErr w:type="gramEnd"/>
      <w:r w:rsidRPr="00D14755">
        <w:rPr>
          <w:b/>
        </w:rPr>
        <w:t>-</w:t>
      </w:r>
    </w:p>
    <w:p w14:paraId="61D022ED" w14:textId="77777777" w:rsidR="00BB53DD" w:rsidRDefault="00BB53DD">
      <w:r>
        <w:tab/>
        <w:t>-</w:t>
      </w:r>
      <w:r>
        <w:tab/>
        <w:t xml:space="preserve">Solid A which is 3.0g sodium </w:t>
      </w:r>
      <w:proofErr w:type="spellStart"/>
      <w:r>
        <w:t>ethanedioate</w:t>
      </w:r>
      <w:proofErr w:type="spellEnd"/>
      <w:r>
        <w:t>.</w:t>
      </w:r>
      <w:r>
        <w:tab/>
      </w:r>
      <w:r>
        <w:tab/>
      </w:r>
    </w:p>
    <w:p w14:paraId="08D8C9EC" w14:textId="77777777" w:rsidR="00BB53DD" w:rsidRDefault="00BB53DD">
      <w:r>
        <w:tab/>
        <w:t>-</w:t>
      </w:r>
      <w:r>
        <w:tab/>
        <w:t>Solution B which is 0.02M potassium manganate (VII)</w:t>
      </w:r>
    </w:p>
    <w:p w14:paraId="7FC724D1" w14:textId="77777777" w:rsidR="00BB53DD" w:rsidRDefault="00BB53DD">
      <w:r>
        <w:tab/>
        <w:t>-</w:t>
      </w:r>
      <w:r>
        <w:tab/>
        <w:t xml:space="preserve">Solution C which is 1.0M </w:t>
      </w:r>
      <w:proofErr w:type="spellStart"/>
      <w:r>
        <w:t>s</w:t>
      </w:r>
      <w:r w:rsidR="003822A5">
        <w:t>ulphuric</w:t>
      </w:r>
      <w:proofErr w:type="spellEnd"/>
      <w:r w:rsidR="003822A5">
        <w:t xml:space="preserve"> (VI) acid</w:t>
      </w:r>
    </w:p>
    <w:p w14:paraId="15DC6E13" w14:textId="77777777" w:rsidR="00C37319" w:rsidRDefault="003822A5">
      <w:r>
        <w:tab/>
      </w:r>
    </w:p>
    <w:p w14:paraId="44778407" w14:textId="77777777" w:rsidR="003822A5" w:rsidRDefault="003822A5" w:rsidP="00C37319">
      <w:pPr>
        <w:ind w:firstLine="708"/>
      </w:pPr>
      <w:r>
        <w:t>You are required to determine the solubility of solid A at room temperature</w:t>
      </w:r>
    </w:p>
    <w:p w14:paraId="3810D211" w14:textId="77777777" w:rsidR="003822A5" w:rsidRDefault="003822A5"/>
    <w:p w14:paraId="7857A1A0" w14:textId="77777777" w:rsidR="003822A5" w:rsidRDefault="003822A5">
      <w:r>
        <w:tab/>
      </w:r>
      <w:r w:rsidRPr="00C37319">
        <w:rPr>
          <w:b/>
        </w:rPr>
        <w:t>PROCEDURE</w:t>
      </w:r>
    </w:p>
    <w:p w14:paraId="54E073F4" w14:textId="77777777" w:rsidR="003822A5" w:rsidRDefault="003822A5"/>
    <w:p w14:paraId="41CD4928" w14:textId="77777777" w:rsidR="003822A5" w:rsidRDefault="003822A5" w:rsidP="003822A5">
      <w:pPr>
        <w:numPr>
          <w:ilvl w:val="0"/>
          <w:numId w:val="1"/>
        </w:numPr>
      </w:pPr>
      <w:r>
        <w:t>Place 3.0g of the solid A into a dry 250cm</w:t>
      </w:r>
      <w:r w:rsidRPr="003822A5">
        <w:rPr>
          <w:vertAlign w:val="superscript"/>
        </w:rPr>
        <w:t>3</w:t>
      </w:r>
      <w:r>
        <w:t xml:space="preserve"> conical flask and add 50.0cm</w:t>
      </w:r>
      <w:r w:rsidRPr="003822A5">
        <w:rPr>
          <w:vertAlign w:val="superscript"/>
        </w:rPr>
        <w:t>3</w:t>
      </w:r>
      <w:r>
        <w:t xml:space="preserve"> of distilled water from a burette. Stir the mixture with a thermometer for a while and record the steady temperature reached.</w:t>
      </w:r>
    </w:p>
    <w:p w14:paraId="7B7C647C" w14:textId="77777777" w:rsidR="003822A5" w:rsidRDefault="003822A5" w:rsidP="003822A5"/>
    <w:p w14:paraId="6E27EAE5" w14:textId="77777777" w:rsidR="003822A5" w:rsidRPr="00045D6A" w:rsidRDefault="005C1F46" w:rsidP="003822A5">
      <w:pPr>
        <w:ind w:left="1065"/>
        <w:rPr>
          <w:b/>
        </w:rPr>
      </w:pPr>
      <w:r>
        <w:rPr>
          <w:b/>
          <w:noProof/>
          <w:lang w:val="fr-FR" w:eastAsia="fr-FR"/>
        </w:rPr>
        <w:pict w14:anchorId="1E07886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2.5pt;margin-top:10.05pt;width:125pt;height:0;z-index:1" o:connectortype="straight"/>
        </w:pict>
      </w:r>
      <w:r w:rsidR="003822A5" w:rsidRPr="00045D6A">
        <w:rPr>
          <w:b/>
        </w:rPr>
        <w:t xml:space="preserve">Steady temperature </w:t>
      </w:r>
      <w:proofErr w:type="gramStart"/>
      <w:r w:rsidR="003822A5" w:rsidRPr="00045D6A">
        <w:rPr>
          <w:b/>
        </w:rPr>
        <w:t xml:space="preserve">reached  </w:t>
      </w:r>
      <w:r w:rsidR="003822A5" w:rsidRPr="00045D6A">
        <w:rPr>
          <w:b/>
        </w:rPr>
        <w:tab/>
      </w:r>
      <w:proofErr w:type="gramEnd"/>
      <w:r w:rsidR="003822A5" w:rsidRPr="00045D6A">
        <w:rPr>
          <w:b/>
        </w:rPr>
        <w:tab/>
      </w:r>
      <w:r w:rsidR="003822A5" w:rsidRPr="00045D6A">
        <w:rPr>
          <w:b/>
        </w:rPr>
        <w:tab/>
      </w:r>
      <w:r w:rsidR="003822A5" w:rsidRPr="00045D6A">
        <w:rPr>
          <w:b/>
        </w:rPr>
        <w:tab/>
        <w:t xml:space="preserve"> ºC</w:t>
      </w:r>
    </w:p>
    <w:p w14:paraId="0C6B4B28" w14:textId="77777777" w:rsidR="003822A5" w:rsidRPr="00045D6A" w:rsidRDefault="003822A5" w:rsidP="003822A5">
      <w:pPr>
        <w:rPr>
          <w:b/>
        </w:rPr>
      </w:pPr>
    </w:p>
    <w:p w14:paraId="0B2EE9AB" w14:textId="77777777" w:rsidR="003822A5" w:rsidRDefault="003822A5" w:rsidP="003822A5"/>
    <w:p w14:paraId="21C6F813" w14:textId="77777777" w:rsidR="003822A5" w:rsidRDefault="003822A5" w:rsidP="003822A5">
      <w:pPr>
        <w:ind w:left="1065" w:hanging="360"/>
      </w:pPr>
      <w:r>
        <w:t>b)</w:t>
      </w:r>
      <w:r>
        <w:tab/>
        <w:t>Warm the mixture to about 60ºC while swirling the flask (</w:t>
      </w:r>
      <w:proofErr w:type="gramStart"/>
      <w:r>
        <w:t>NOTE :</w:t>
      </w:r>
      <w:proofErr w:type="gramEnd"/>
      <w:r>
        <w:t xml:space="preserve"> Not all the solid A may dissolve ).Cool the flask using water until the temperature </w:t>
      </w:r>
      <w:r w:rsidR="00C37319">
        <w:t>reaches</w:t>
      </w:r>
      <w:r>
        <w:t xml:space="preserve"> the initial steady temperature. Label this as solution A.</w:t>
      </w:r>
    </w:p>
    <w:p w14:paraId="6927B828" w14:textId="77777777" w:rsidR="00C37319" w:rsidRDefault="00C37319" w:rsidP="003822A5">
      <w:pPr>
        <w:ind w:left="1065" w:hanging="360"/>
      </w:pPr>
    </w:p>
    <w:p w14:paraId="33D0CCC5" w14:textId="77777777" w:rsidR="003822A5" w:rsidRDefault="003822A5" w:rsidP="003822A5">
      <w:pPr>
        <w:ind w:left="1065" w:hanging="360"/>
      </w:pPr>
      <w:r>
        <w:t>c)</w:t>
      </w:r>
      <w:r>
        <w:tab/>
        <w:t>Using the filter paper and funnel filler the mixture into a clean conical flask.</w:t>
      </w:r>
    </w:p>
    <w:p w14:paraId="6C4C6D2B" w14:textId="77777777" w:rsidR="00C37319" w:rsidRDefault="00C37319" w:rsidP="003822A5">
      <w:pPr>
        <w:ind w:left="1065" w:hanging="360"/>
      </w:pPr>
    </w:p>
    <w:p w14:paraId="4B04EF06" w14:textId="77777777" w:rsidR="003822A5" w:rsidRDefault="003822A5" w:rsidP="003822A5">
      <w:pPr>
        <w:ind w:left="1065" w:hanging="360"/>
      </w:pPr>
      <w:r>
        <w:t>d)</w:t>
      </w:r>
      <w:r>
        <w:tab/>
        <w:t>Measure 25.0cm</w:t>
      </w:r>
      <w:r w:rsidRPr="003822A5">
        <w:rPr>
          <w:vertAlign w:val="superscript"/>
        </w:rPr>
        <w:t>3</w:t>
      </w:r>
      <w:r>
        <w:t xml:space="preserve"> of the </w:t>
      </w:r>
      <w:r w:rsidR="007405F4">
        <w:t>filtrate into a 250cm</w:t>
      </w:r>
      <w:proofErr w:type="gramStart"/>
      <w:r w:rsidR="007405F4" w:rsidRPr="007405F4">
        <w:rPr>
          <w:vertAlign w:val="superscript"/>
        </w:rPr>
        <w:t>3</w:t>
      </w:r>
      <w:r w:rsidR="007405F4">
        <w:t xml:space="preserve">  volumetric</w:t>
      </w:r>
      <w:proofErr w:type="gramEnd"/>
      <w:r w:rsidR="007405F4">
        <w:t xml:space="preserve"> flask.</w:t>
      </w:r>
      <w:r w:rsidR="00C37319">
        <w:t xml:space="preserve"> </w:t>
      </w:r>
      <w:r w:rsidR="007405F4">
        <w:t>Add distilled water up to the mark. Label this as solution D.</w:t>
      </w:r>
    </w:p>
    <w:p w14:paraId="1752A24F" w14:textId="77777777" w:rsidR="00D41017" w:rsidRDefault="00D41017" w:rsidP="003822A5">
      <w:pPr>
        <w:ind w:left="1065" w:hanging="360"/>
      </w:pPr>
      <w:r>
        <w:t>e)</w:t>
      </w:r>
      <w:r>
        <w:tab/>
        <w:t xml:space="preserve">Pipette 25.0Cm3 of solution D into a clean conical </w:t>
      </w:r>
      <w:proofErr w:type="spellStart"/>
      <w:proofErr w:type="gramStart"/>
      <w:r>
        <w:t>flask.To</w:t>
      </w:r>
      <w:proofErr w:type="spellEnd"/>
      <w:proofErr w:type="gramEnd"/>
      <w:r>
        <w:t xml:space="preserve"> this solution add 20.cm</w:t>
      </w:r>
      <w:r w:rsidRPr="00D41017">
        <w:rPr>
          <w:vertAlign w:val="superscript"/>
        </w:rPr>
        <w:t>3</w:t>
      </w:r>
      <w:r>
        <w:t xml:space="preserve"> of 1.0M </w:t>
      </w:r>
      <w:proofErr w:type="spellStart"/>
      <w:r>
        <w:t>sulphuric</w:t>
      </w:r>
      <w:proofErr w:type="spellEnd"/>
      <w:r>
        <w:t xml:space="preserve"> (VI) acid solution C using a measuring cylinder</w:t>
      </w:r>
    </w:p>
    <w:p w14:paraId="58295E1B" w14:textId="77777777" w:rsidR="00D41017" w:rsidRDefault="00D41017" w:rsidP="003822A5">
      <w:pPr>
        <w:ind w:left="1065" w:hanging="360"/>
      </w:pPr>
    </w:p>
    <w:p w14:paraId="460C0E7F" w14:textId="77777777" w:rsidR="00D41017" w:rsidRDefault="00D41017" w:rsidP="003822A5">
      <w:pPr>
        <w:ind w:left="1065" w:hanging="360"/>
      </w:pPr>
      <w:r>
        <w:t>f)</w:t>
      </w:r>
      <w:r>
        <w:tab/>
        <w:t xml:space="preserve">Heat the mixture to about 70ºC and titrate with solution B while the solution is still </w:t>
      </w:r>
      <w:proofErr w:type="spellStart"/>
      <w:proofErr w:type="gramStart"/>
      <w:r>
        <w:t>hot.The</w:t>
      </w:r>
      <w:proofErr w:type="spellEnd"/>
      <w:proofErr w:type="gramEnd"/>
      <w:r>
        <w:t xml:space="preserve"> end point is marked by appearance of pink  </w:t>
      </w:r>
      <w:proofErr w:type="spellStart"/>
      <w:r>
        <w:t>colouration</w:t>
      </w:r>
      <w:proofErr w:type="spellEnd"/>
      <w:r>
        <w:t xml:space="preserve"> of mixture.</w:t>
      </w:r>
    </w:p>
    <w:p w14:paraId="5794EC10" w14:textId="77777777" w:rsidR="00D41017" w:rsidRDefault="00D41017" w:rsidP="003822A5">
      <w:pPr>
        <w:ind w:left="1065" w:hanging="360"/>
      </w:pPr>
    </w:p>
    <w:p w14:paraId="0730F80F" w14:textId="77777777" w:rsidR="00D41017" w:rsidRDefault="00D41017" w:rsidP="003822A5">
      <w:pPr>
        <w:ind w:left="1065" w:hanging="360"/>
      </w:pPr>
      <w:r>
        <w:tab/>
        <w:t>Record your readings in the table below</w:t>
      </w:r>
      <w:r w:rsidR="00C30563">
        <w:t>.</w:t>
      </w:r>
    </w:p>
    <w:p w14:paraId="7CA90D8B" w14:textId="77777777" w:rsidR="00C30563" w:rsidRDefault="00C30563" w:rsidP="003822A5">
      <w:pPr>
        <w:ind w:left="1065" w:hanging="360"/>
      </w:pPr>
      <w:r>
        <w:t>g)</w:t>
      </w:r>
      <w:r>
        <w:tab/>
        <w:t xml:space="preserve">Repeat </w:t>
      </w:r>
      <w:proofErr w:type="gramStart"/>
      <w:r>
        <w:t>( e</w:t>
      </w:r>
      <w:proofErr w:type="gramEnd"/>
      <w:r>
        <w:t xml:space="preserve">) to (f) and fill the table </w:t>
      </w:r>
    </w:p>
    <w:p w14:paraId="7C79933D" w14:textId="77777777" w:rsidR="00C30563" w:rsidRDefault="00C30563" w:rsidP="003822A5">
      <w:pPr>
        <w:ind w:left="1065" w:hanging="360"/>
      </w:pPr>
    </w:p>
    <w:p w14:paraId="5F129434" w14:textId="77777777" w:rsidR="00C30563" w:rsidRPr="00D14755" w:rsidRDefault="00C30563" w:rsidP="003822A5">
      <w:pPr>
        <w:ind w:left="1065" w:hanging="360"/>
        <w:rPr>
          <w:b/>
        </w:rPr>
      </w:pPr>
      <w:r>
        <w:tab/>
      </w:r>
      <w:r w:rsidRPr="00D14755">
        <w:rPr>
          <w:b/>
        </w:rPr>
        <w:t>Table 1</w:t>
      </w:r>
    </w:p>
    <w:tbl>
      <w:tblPr>
        <w:tblW w:w="0" w:type="auto"/>
        <w:tblInd w:w="1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28"/>
        <w:gridCol w:w="1200"/>
        <w:gridCol w:w="1200"/>
        <w:gridCol w:w="1560"/>
      </w:tblGrid>
      <w:tr w:rsidR="00C30563" w14:paraId="3BD8F46F" w14:textId="77777777" w:rsidTr="00C30563">
        <w:tc>
          <w:tcPr>
            <w:tcW w:w="3828" w:type="dxa"/>
            <w:tcBorders>
              <w:top w:val="nil"/>
              <w:left w:val="nil"/>
            </w:tcBorders>
          </w:tcPr>
          <w:p w14:paraId="66CC7145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200" w:type="dxa"/>
          </w:tcPr>
          <w:p w14:paraId="4C2250DD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  <w:r>
              <w:t>I</w:t>
            </w:r>
          </w:p>
        </w:tc>
        <w:tc>
          <w:tcPr>
            <w:tcW w:w="1200" w:type="dxa"/>
          </w:tcPr>
          <w:p w14:paraId="5B84FE3B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  <w:r>
              <w:t>II</w:t>
            </w:r>
          </w:p>
        </w:tc>
        <w:tc>
          <w:tcPr>
            <w:tcW w:w="1560" w:type="dxa"/>
          </w:tcPr>
          <w:p w14:paraId="181A165F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  <w:r>
              <w:t>III</w:t>
            </w:r>
          </w:p>
        </w:tc>
      </w:tr>
      <w:tr w:rsidR="00C30563" w14:paraId="65468E2E" w14:textId="77777777" w:rsidTr="00C30563">
        <w:tc>
          <w:tcPr>
            <w:tcW w:w="3828" w:type="dxa"/>
          </w:tcPr>
          <w:p w14:paraId="0D260977" w14:textId="77777777" w:rsidR="00C30563" w:rsidRPr="00C30563" w:rsidRDefault="00C30563" w:rsidP="00C30563">
            <w:pPr>
              <w:pStyle w:val="NormalWeb"/>
              <w:spacing w:before="0" w:beforeAutospacing="0" w:after="0" w:afterAutospacing="0" w:line="360" w:lineRule="auto"/>
              <w:rPr>
                <w:b/>
              </w:rPr>
            </w:pPr>
            <w:r w:rsidRPr="00C30563">
              <w:rPr>
                <w:b/>
              </w:rPr>
              <w:t xml:space="preserve">Final burette reading </w:t>
            </w:r>
            <w:proofErr w:type="gramStart"/>
            <w:r w:rsidRPr="00C30563">
              <w:rPr>
                <w:b/>
              </w:rPr>
              <w:t>( cm</w:t>
            </w:r>
            <w:proofErr w:type="gramEnd"/>
            <w:r w:rsidRPr="00C30563">
              <w:rPr>
                <w:b/>
                <w:vertAlign w:val="superscript"/>
              </w:rPr>
              <w:t>3</w:t>
            </w:r>
            <w:r w:rsidRPr="00C30563">
              <w:rPr>
                <w:b/>
              </w:rPr>
              <w:t>)</w:t>
            </w:r>
          </w:p>
        </w:tc>
        <w:tc>
          <w:tcPr>
            <w:tcW w:w="1200" w:type="dxa"/>
          </w:tcPr>
          <w:p w14:paraId="0745C41F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200" w:type="dxa"/>
          </w:tcPr>
          <w:p w14:paraId="1A817AFB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560" w:type="dxa"/>
          </w:tcPr>
          <w:p w14:paraId="7457BEFB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C30563" w14:paraId="26FED502" w14:textId="77777777" w:rsidTr="00C30563">
        <w:tc>
          <w:tcPr>
            <w:tcW w:w="3828" w:type="dxa"/>
          </w:tcPr>
          <w:p w14:paraId="5EC9633C" w14:textId="77777777" w:rsidR="00C30563" w:rsidRPr="00C30563" w:rsidRDefault="00C30563" w:rsidP="00C30563">
            <w:pPr>
              <w:pStyle w:val="NormalWeb"/>
              <w:spacing w:before="0" w:beforeAutospacing="0" w:after="0" w:afterAutospacing="0" w:line="360" w:lineRule="auto"/>
              <w:rPr>
                <w:b/>
              </w:rPr>
            </w:pPr>
            <w:r w:rsidRPr="00C30563">
              <w:rPr>
                <w:b/>
              </w:rPr>
              <w:t xml:space="preserve">Initial burette reading </w:t>
            </w:r>
            <w:proofErr w:type="gramStart"/>
            <w:r w:rsidRPr="00C30563">
              <w:rPr>
                <w:b/>
              </w:rPr>
              <w:t>( cm</w:t>
            </w:r>
            <w:proofErr w:type="gramEnd"/>
            <w:r w:rsidRPr="00C30563">
              <w:rPr>
                <w:b/>
                <w:vertAlign w:val="superscript"/>
              </w:rPr>
              <w:t>3</w:t>
            </w:r>
            <w:r w:rsidRPr="00C30563">
              <w:rPr>
                <w:b/>
              </w:rPr>
              <w:t>)</w:t>
            </w:r>
          </w:p>
        </w:tc>
        <w:tc>
          <w:tcPr>
            <w:tcW w:w="1200" w:type="dxa"/>
          </w:tcPr>
          <w:p w14:paraId="6EF0DD8B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200" w:type="dxa"/>
          </w:tcPr>
          <w:p w14:paraId="29701B27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560" w:type="dxa"/>
          </w:tcPr>
          <w:p w14:paraId="4CCE722C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C30563" w14:paraId="60CCA2DB" w14:textId="77777777" w:rsidTr="00C30563">
        <w:tc>
          <w:tcPr>
            <w:tcW w:w="3828" w:type="dxa"/>
          </w:tcPr>
          <w:p w14:paraId="193E6B18" w14:textId="77777777" w:rsidR="00C30563" w:rsidRPr="00C30563" w:rsidRDefault="00C30563" w:rsidP="00C30563">
            <w:pPr>
              <w:pStyle w:val="NormalWeb"/>
              <w:spacing w:before="0" w:beforeAutospacing="0" w:after="0" w:afterAutospacing="0" w:line="360" w:lineRule="auto"/>
              <w:rPr>
                <w:b/>
              </w:rPr>
            </w:pPr>
            <w:r>
              <w:rPr>
                <w:b/>
              </w:rPr>
              <w:t xml:space="preserve">Volume </w:t>
            </w:r>
            <w:proofErr w:type="gramStart"/>
            <w:r>
              <w:rPr>
                <w:b/>
              </w:rPr>
              <w:t>of  solution</w:t>
            </w:r>
            <w:proofErr w:type="gramEnd"/>
            <w:r>
              <w:rPr>
                <w:b/>
              </w:rPr>
              <w:t xml:space="preserve"> B used</w:t>
            </w:r>
            <w:r w:rsidRPr="00C30563">
              <w:rPr>
                <w:b/>
              </w:rPr>
              <w:t xml:space="preserve"> (cm</w:t>
            </w:r>
            <w:r w:rsidRPr="00C30563">
              <w:rPr>
                <w:b/>
                <w:vertAlign w:val="superscript"/>
              </w:rPr>
              <w:t>3</w:t>
            </w:r>
            <w:r w:rsidRPr="00C30563">
              <w:rPr>
                <w:b/>
              </w:rPr>
              <w:t>)</w:t>
            </w:r>
          </w:p>
        </w:tc>
        <w:tc>
          <w:tcPr>
            <w:tcW w:w="1200" w:type="dxa"/>
          </w:tcPr>
          <w:p w14:paraId="0A9F487F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200" w:type="dxa"/>
          </w:tcPr>
          <w:p w14:paraId="1BACDC46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560" w:type="dxa"/>
          </w:tcPr>
          <w:p w14:paraId="518B1C61" w14:textId="77777777" w:rsidR="00C30563" w:rsidRDefault="00C30563" w:rsidP="00C30563">
            <w:pPr>
              <w:pStyle w:val="NormalWeb"/>
              <w:spacing w:before="0" w:beforeAutospacing="0" w:after="0" w:afterAutospacing="0" w:line="360" w:lineRule="auto"/>
            </w:pPr>
          </w:p>
        </w:tc>
      </w:tr>
    </w:tbl>
    <w:p w14:paraId="2590A1CC" w14:textId="77777777" w:rsidR="00C30563" w:rsidRPr="00D41017" w:rsidRDefault="00C30563" w:rsidP="003822A5">
      <w:pPr>
        <w:ind w:left="1065" w:hanging="360"/>
      </w:pPr>
    </w:p>
    <w:p w14:paraId="389BDAB6" w14:textId="77777777" w:rsidR="00BB53DD" w:rsidRDefault="00BB53DD"/>
    <w:p w14:paraId="4E225C85" w14:textId="77777777" w:rsidR="00BB53DD" w:rsidRDefault="00C30563">
      <w:r>
        <w:tab/>
        <w:t>a)</w:t>
      </w:r>
      <w:r>
        <w:tab/>
        <w:t>Determine average volume of solution B used.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7444372" w14:textId="77777777" w:rsidR="00C30563" w:rsidRDefault="00C30563"/>
    <w:p w14:paraId="30DC19D2" w14:textId="77777777" w:rsidR="00C30563" w:rsidRDefault="00C30563"/>
    <w:p w14:paraId="06D769FB" w14:textId="77777777" w:rsidR="00D14755" w:rsidRDefault="00D14755"/>
    <w:p w14:paraId="110969C0" w14:textId="77777777" w:rsidR="00C30563" w:rsidRDefault="00C30563">
      <w:r>
        <w:tab/>
        <w:t>b)</w:t>
      </w:r>
      <w:r>
        <w:tab/>
      </w:r>
      <w:proofErr w:type="gramStart"/>
      <w:r>
        <w:t>The  reaction</w:t>
      </w:r>
      <w:proofErr w:type="gramEnd"/>
      <w:r>
        <w:t xml:space="preserve"> taking place is  :-</w:t>
      </w:r>
    </w:p>
    <w:p w14:paraId="312A9AA1" w14:textId="77777777" w:rsidR="00C30563" w:rsidRDefault="005C1F46">
      <w:pPr>
        <w:rPr>
          <w:vertAlign w:val="subscript"/>
        </w:rPr>
      </w:pPr>
      <w:r>
        <w:rPr>
          <w:noProof/>
          <w:lang w:val="fr-FR" w:eastAsia="fr-FR"/>
        </w:rPr>
        <w:pict w14:anchorId="22086F2C">
          <v:shape id="_x0000_s1027" type="#_x0000_t32" style="position:absolute;margin-left:290.3pt;margin-top:8.7pt;width:27.2pt;height:.65pt;z-index:2" o:connectortype="straight">
            <v:stroke endarrow="block"/>
          </v:shape>
        </w:pict>
      </w:r>
      <w:r w:rsidR="00C30563">
        <w:tab/>
      </w:r>
      <w:r w:rsidR="00C30563">
        <w:tab/>
      </w:r>
      <w:r w:rsidR="00C30563">
        <w:tab/>
        <w:t>2MnO</w:t>
      </w:r>
      <w:r w:rsidR="00C30563" w:rsidRPr="00C30563">
        <w:rPr>
          <w:vertAlign w:val="superscript"/>
        </w:rPr>
        <w:t>-</w:t>
      </w:r>
      <w:r w:rsidR="00C30563" w:rsidRPr="000E09C0">
        <w:rPr>
          <w:vertAlign w:val="subscript"/>
        </w:rPr>
        <w:t>4</w:t>
      </w:r>
      <w:r w:rsidR="00C30563" w:rsidRPr="00C30563">
        <w:rPr>
          <w:vertAlign w:val="subscript"/>
        </w:rPr>
        <w:t>(</w:t>
      </w:r>
      <w:proofErr w:type="spellStart"/>
      <w:proofErr w:type="gramStart"/>
      <w:r w:rsidR="00C30563" w:rsidRPr="00C30563">
        <w:rPr>
          <w:vertAlign w:val="subscript"/>
        </w:rPr>
        <w:t>aq</w:t>
      </w:r>
      <w:proofErr w:type="spellEnd"/>
      <w:r w:rsidR="00C30563" w:rsidRPr="00C30563">
        <w:rPr>
          <w:vertAlign w:val="subscript"/>
        </w:rPr>
        <w:t>)</w:t>
      </w:r>
      <w:r w:rsidR="00C30563">
        <w:t xml:space="preserve">   </w:t>
      </w:r>
      <w:proofErr w:type="gramEnd"/>
      <w:r w:rsidR="00C30563">
        <w:t>+ 5C</w:t>
      </w:r>
      <w:r w:rsidR="00C30563" w:rsidRPr="00045D6A">
        <w:rPr>
          <w:vertAlign w:val="subscript"/>
        </w:rPr>
        <w:t>2</w:t>
      </w:r>
      <w:r w:rsidR="00C30563">
        <w:t>O</w:t>
      </w:r>
      <w:r w:rsidR="00C30563" w:rsidRPr="00C30563">
        <w:rPr>
          <w:vertAlign w:val="subscript"/>
        </w:rPr>
        <w:t>4</w:t>
      </w:r>
      <w:r w:rsidR="00C30563" w:rsidRPr="00C30563">
        <w:rPr>
          <w:vertAlign w:val="superscript"/>
        </w:rPr>
        <w:t>2-</w:t>
      </w:r>
      <w:r w:rsidR="00C30563" w:rsidRPr="00C30563">
        <w:rPr>
          <w:vertAlign w:val="subscript"/>
        </w:rPr>
        <w:t>(</w:t>
      </w:r>
      <w:proofErr w:type="spellStart"/>
      <w:r w:rsidR="00C30563" w:rsidRPr="00C30563">
        <w:rPr>
          <w:vertAlign w:val="subscript"/>
        </w:rPr>
        <w:t>aq</w:t>
      </w:r>
      <w:proofErr w:type="spellEnd"/>
      <w:r w:rsidR="00C30563" w:rsidRPr="00C30563">
        <w:rPr>
          <w:vertAlign w:val="subscript"/>
        </w:rPr>
        <w:t>)</w:t>
      </w:r>
      <w:r w:rsidR="00C30563">
        <w:t xml:space="preserve">  + 16H</w:t>
      </w:r>
      <w:r w:rsidR="00C30563" w:rsidRPr="00C30563">
        <w:rPr>
          <w:vertAlign w:val="superscript"/>
        </w:rPr>
        <w:t>+</w:t>
      </w:r>
      <w:r w:rsidR="00C30563" w:rsidRPr="00C30563">
        <w:rPr>
          <w:vertAlign w:val="subscript"/>
        </w:rPr>
        <w:t>(</w:t>
      </w:r>
      <w:proofErr w:type="spellStart"/>
      <w:r w:rsidR="00C30563" w:rsidRPr="00C30563">
        <w:rPr>
          <w:vertAlign w:val="subscript"/>
        </w:rPr>
        <w:t>aq</w:t>
      </w:r>
      <w:proofErr w:type="spellEnd"/>
      <w:r w:rsidR="00C30563" w:rsidRPr="00C30563">
        <w:rPr>
          <w:vertAlign w:val="subscript"/>
        </w:rPr>
        <w:t xml:space="preserve">) </w:t>
      </w:r>
      <w:r w:rsidR="00C30563">
        <w:t xml:space="preserve"> </w:t>
      </w:r>
      <w:r w:rsidR="000E09C0">
        <w:t xml:space="preserve">       </w:t>
      </w:r>
      <w:r w:rsidR="00C30563">
        <w:t xml:space="preserve">     - 10CO</w:t>
      </w:r>
      <w:r w:rsidR="00C30563" w:rsidRPr="00C30563">
        <w:rPr>
          <w:vertAlign w:val="subscript"/>
        </w:rPr>
        <w:t>2(g)</w:t>
      </w:r>
      <w:r w:rsidR="00C30563">
        <w:t xml:space="preserve">  + 2Mn</w:t>
      </w:r>
      <w:r w:rsidR="00C30563" w:rsidRPr="00C30563">
        <w:rPr>
          <w:vertAlign w:val="superscript"/>
        </w:rPr>
        <w:t>2+</w:t>
      </w:r>
      <w:r w:rsidR="00C30563">
        <w:rPr>
          <w:vertAlign w:val="subscript"/>
        </w:rPr>
        <w:t>(</w:t>
      </w:r>
      <w:proofErr w:type="spellStart"/>
      <w:r w:rsidR="00C30563">
        <w:rPr>
          <w:vertAlign w:val="subscript"/>
        </w:rPr>
        <w:t>aq</w:t>
      </w:r>
      <w:proofErr w:type="spellEnd"/>
      <w:r w:rsidR="00C30563">
        <w:rPr>
          <w:vertAlign w:val="subscript"/>
        </w:rPr>
        <w:t>)</w:t>
      </w:r>
      <w:r w:rsidR="00C30563">
        <w:t xml:space="preserve">  + 8H</w:t>
      </w:r>
      <w:r w:rsidR="00C30563" w:rsidRPr="00C30563">
        <w:rPr>
          <w:vertAlign w:val="subscript"/>
        </w:rPr>
        <w:t>2</w:t>
      </w:r>
      <w:r w:rsidR="00C30563">
        <w:t>O</w:t>
      </w:r>
      <w:r w:rsidR="00C30563" w:rsidRPr="00C30563">
        <w:rPr>
          <w:vertAlign w:val="subscript"/>
        </w:rPr>
        <w:t>(l)</w:t>
      </w:r>
    </w:p>
    <w:p w14:paraId="4A7AEEF3" w14:textId="77777777" w:rsidR="00042736" w:rsidRDefault="00042736">
      <w:pPr>
        <w:rPr>
          <w:vertAlign w:val="subscript"/>
        </w:rPr>
      </w:pPr>
    </w:p>
    <w:p w14:paraId="692DBFA9" w14:textId="77777777" w:rsidR="00045D6A" w:rsidRDefault="00045D6A" w:rsidP="00042736">
      <w:pPr>
        <w:ind w:left="2832" w:hanging="702"/>
      </w:pPr>
    </w:p>
    <w:p w14:paraId="1B1E9901" w14:textId="77777777" w:rsidR="00045D6A" w:rsidRDefault="00045D6A" w:rsidP="00042736">
      <w:pPr>
        <w:ind w:left="2832" w:hanging="702"/>
      </w:pPr>
    </w:p>
    <w:p w14:paraId="7FE07056" w14:textId="77777777" w:rsidR="00045D6A" w:rsidRDefault="00045D6A" w:rsidP="00042736">
      <w:pPr>
        <w:ind w:left="2832" w:hanging="702"/>
      </w:pPr>
    </w:p>
    <w:p w14:paraId="60427D30" w14:textId="77777777" w:rsidR="00042736" w:rsidRDefault="00042736" w:rsidP="00042736">
      <w:pPr>
        <w:ind w:left="2832" w:hanging="702"/>
      </w:pPr>
      <w:proofErr w:type="spellStart"/>
      <w:r>
        <w:t>i</w:t>
      </w:r>
      <w:proofErr w:type="spellEnd"/>
      <w:r>
        <w:t>)</w:t>
      </w:r>
      <w:r>
        <w:tab/>
        <w:t xml:space="preserve">Calculate the number of moles of the </w:t>
      </w:r>
      <w:proofErr w:type="spellStart"/>
      <w:r>
        <w:t>ethanedioate</w:t>
      </w:r>
      <w:proofErr w:type="spellEnd"/>
      <w:r>
        <w:t xml:space="preserve"> ions </w:t>
      </w:r>
      <w:r w:rsidR="00045D6A">
        <w:t xml:space="preserve">that </w:t>
      </w:r>
      <w:r>
        <w:t xml:space="preserve">reacted with the </w:t>
      </w:r>
      <w:proofErr w:type="spellStart"/>
      <w:r>
        <w:t>managanate</w:t>
      </w:r>
      <w:proofErr w:type="spellEnd"/>
      <w:r>
        <w:t xml:space="preserve"> (VII) ions in the 25cm</w:t>
      </w:r>
      <w:r w:rsidRPr="00042736">
        <w:rPr>
          <w:vertAlign w:val="superscript"/>
        </w:rPr>
        <w:t>3</w:t>
      </w:r>
      <w:r>
        <w:t xml:space="preserve"> of solution D.</w:t>
      </w:r>
      <w:r>
        <w:tab/>
      </w:r>
      <w:r>
        <w:tab/>
      </w:r>
      <w:r>
        <w:tab/>
        <w:t>(2mks)</w:t>
      </w:r>
    </w:p>
    <w:p w14:paraId="71C994A5" w14:textId="77777777" w:rsidR="00042736" w:rsidRDefault="00042736" w:rsidP="00042736">
      <w:pPr>
        <w:ind w:left="2832" w:hanging="702"/>
      </w:pPr>
    </w:p>
    <w:p w14:paraId="5D586198" w14:textId="77777777" w:rsidR="00042736" w:rsidRDefault="00042736" w:rsidP="00042736">
      <w:pPr>
        <w:ind w:left="2832" w:hanging="702"/>
      </w:pPr>
    </w:p>
    <w:p w14:paraId="22A4F48A" w14:textId="77777777" w:rsidR="00042736" w:rsidRDefault="00042736" w:rsidP="00042736">
      <w:pPr>
        <w:ind w:left="2832" w:hanging="702"/>
      </w:pPr>
    </w:p>
    <w:p w14:paraId="2D461053" w14:textId="77777777" w:rsidR="00042736" w:rsidRDefault="00042736" w:rsidP="00042736">
      <w:pPr>
        <w:ind w:left="2832" w:hanging="702"/>
      </w:pPr>
      <w:r>
        <w:t>ii)</w:t>
      </w:r>
      <w:r>
        <w:tab/>
        <w:t>Calculate the number of moles of ethanoate ions in 25cm</w:t>
      </w:r>
      <w:r w:rsidRPr="00042736">
        <w:rPr>
          <w:vertAlign w:val="superscript"/>
        </w:rPr>
        <w:t>3</w:t>
      </w:r>
      <w:r>
        <w:t xml:space="preserve"> of the filtrate</w:t>
      </w:r>
    </w:p>
    <w:p w14:paraId="73ED10D9" w14:textId="77777777" w:rsidR="00042736" w:rsidRDefault="00042736" w:rsidP="00042736">
      <w:pPr>
        <w:ind w:left="2832" w:hanging="70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68AC46B9" w14:textId="77777777" w:rsidR="00042736" w:rsidRDefault="00042736" w:rsidP="00042736">
      <w:pPr>
        <w:ind w:left="2832" w:hanging="702"/>
      </w:pPr>
    </w:p>
    <w:p w14:paraId="342204A5" w14:textId="77777777" w:rsidR="00042736" w:rsidRDefault="00042736" w:rsidP="00042736">
      <w:pPr>
        <w:ind w:left="2832" w:hanging="702"/>
      </w:pPr>
    </w:p>
    <w:p w14:paraId="1818F4D4" w14:textId="77777777" w:rsidR="00042736" w:rsidRDefault="00042736" w:rsidP="00042736">
      <w:pPr>
        <w:ind w:left="2832" w:hanging="702"/>
      </w:pPr>
    </w:p>
    <w:p w14:paraId="1075160D" w14:textId="77777777" w:rsidR="009523F0" w:rsidRDefault="009523F0" w:rsidP="00042736">
      <w:pPr>
        <w:ind w:left="2832" w:hanging="702"/>
      </w:pPr>
    </w:p>
    <w:p w14:paraId="76DBAA90" w14:textId="77777777" w:rsidR="009523F0" w:rsidRDefault="009523F0" w:rsidP="00042736">
      <w:pPr>
        <w:ind w:left="2832" w:hanging="702"/>
      </w:pPr>
    </w:p>
    <w:p w14:paraId="642B5F34" w14:textId="77777777" w:rsidR="009523F0" w:rsidRDefault="009523F0" w:rsidP="00042736">
      <w:pPr>
        <w:ind w:left="2832" w:hanging="702"/>
      </w:pPr>
    </w:p>
    <w:p w14:paraId="6EF048B2" w14:textId="77777777" w:rsidR="00042736" w:rsidRDefault="00042736" w:rsidP="00042736">
      <w:pPr>
        <w:ind w:left="2832" w:hanging="702"/>
      </w:pPr>
    </w:p>
    <w:p w14:paraId="1321C9B5" w14:textId="77777777" w:rsidR="00042736" w:rsidRDefault="00042736" w:rsidP="00042736">
      <w:pPr>
        <w:ind w:left="2832" w:hanging="702"/>
      </w:pPr>
      <w:r>
        <w:t>iii)</w:t>
      </w:r>
      <w:r>
        <w:tab/>
        <w:t xml:space="preserve">Calculate the solubility of sodium </w:t>
      </w:r>
      <w:proofErr w:type="spellStart"/>
      <w:r>
        <w:t>ethanadioate</w:t>
      </w:r>
      <w:proofErr w:type="spellEnd"/>
      <w:r>
        <w:t xml:space="preserve"> Na</w:t>
      </w:r>
      <w:r w:rsidRPr="00042736">
        <w:rPr>
          <w:vertAlign w:val="subscript"/>
        </w:rPr>
        <w:t>2</w:t>
      </w:r>
      <w:r>
        <w:t>C</w:t>
      </w:r>
      <w:r w:rsidRPr="00042736">
        <w:rPr>
          <w:vertAlign w:val="subscript"/>
        </w:rPr>
        <w:t>2</w:t>
      </w:r>
      <w:r>
        <w:t>O</w:t>
      </w:r>
      <w:r w:rsidRPr="00042736">
        <w:rPr>
          <w:vertAlign w:val="subscript"/>
        </w:rPr>
        <w:t>4</w:t>
      </w:r>
      <w:r>
        <w:t xml:space="preserve"> in g/100g water</w:t>
      </w:r>
    </w:p>
    <w:p w14:paraId="1243CDBE" w14:textId="77777777" w:rsidR="00042736" w:rsidRDefault="00042736" w:rsidP="00042736">
      <w:pPr>
        <w:ind w:left="2832" w:hanging="702"/>
      </w:pPr>
      <w:r>
        <w:tab/>
        <w:t xml:space="preserve">(Na = 23.0; O = </w:t>
      </w:r>
      <w:proofErr w:type="gramStart"/>
      <w:r>
        <w:t>16.0 ;</w:t>
      </w:r>
      <w:proofErr w:type="gramEnd"/>
      <w:r>
        <w:t xml:space="preserve"> C = 12.0)</w:t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4E38B336" w14:textId="77777777" w:rsidR="009523F0" w:rsidRDefault="009523F0" w:rsidP="009523F0"/>
    <w:p w14:paraId="703FF981" w14:textId="77777777" w:rsidR="009523F0" w:rsidRDefault="009523F0" w:rsidP="009523F0"/>
    <w:p w14:paraId="6153B05D" w14:textId="77777777" w:rsidR="009523F0" w:rsidRDefault="009523F0" w:rsidP="009523F0"/>
    <w:p w14:paraId="62A1CC34" w14:textId="77777777" w:rsidR="009523F0" w:rsidRDefault="009523F0" w:rsidP="009523F0"/>
    <w:p w14:paraId="7423E0B9" w14:textId="77777777" w:rsidR="009523F0" w:rsidRDefault="009523F0" w:rsidP="009523F0"/>
    <w:p w14:paraId="1F710063" w14:textId="77777777" w:rsidR="009523F0" w:rsidRDefault="009523F0" w:rsidP="009523F0">
      <w:r>
        <w:t>2.</w:t>
      </w:r>
      <w:r>
        <w:tab/>
      </w:r>
      <w:r w:rsidRPr="00D14755">
        <w:rPr>
          <w:b/>
        </w:rPr>
        <w:t xml:space="preserve">You are provided </w:t>
      </w:r>
      <w:proofErr w:type="gramStart"/>
      <w:r w:rsidRPr="00D14755">
        <w:rPr>
          <w:b/>
        </w:rPr>
        <w:t>with :</w:t>
      </w:r>
      <w:proofErr w:type="gramEnd"/>
    </w:p>
    <w:p w14:paraId="4D288E16" w14:textId="77777777" w:rsidR="009523F0" w:rsidRDefault="009523F0" w:rsidP="009523F0">
      <w:r>
        <w:tab/>
        <w:t>Solution E which is 2M HCl</w:t>
      </w:r>
    </w:p>
    <w:p w14:paraId="27DFBDB5" w14:textId="77777777" w:rsidR="009523F0" w:rsidRDefault="009523F0" w:rsidP="009523F0">
      <w:r>
        <w:tab/>
        <w:t>Solution F which is 0.15M sodium thiosulphate</w:t>
      </w:r>
    </w:p>
    <w:p w14:paraId="4D7D88D1" w14:textId="77777777" w:rsidR="009523F0" w:rsidRDefault="009523F0" w:rsidP="009523F0">
      <w:pPr>
        <w:ind w:left="708"/>
      </w:pPr>
      <w:r>
        <w:tab/>
        <w:t xml:space="preserve">In this experiment you are required to determine the effect of concentration on the rate of reaction between sodium the </w:t>
      </w:r>
      <w:proofErr w:type="spellStart"/>
      <w:r>
        <w:t>thiosulpahte</w:t>
      </w:r>
      <w:proofErr w:type="spellEnd"/>
      <w:r>
        <w:t xml:space="preserve"> and dilute hydrochloric acid.</w:t>
      </w:r>
    </w:p>
    <w:p w14:paraId="63F69F60" w14:textId="77777777" w:rsidR="009523F0" w:rsidRDefault="009523F0" w:rsidP="009523F0">
      <w:pPr>
        <w:ind w:left="708"/>
      </w:pPr>
    </w:p>
    <w:p w14:paraId="074D23D5" w14:textId="77777777" w:rsidR="009523F0" w:rsidRDefault="009523F0" w:rsidP="009523F0">
      <w:pPr>
        <w:ind w:left="708"/>
      </w:pPr>
    </w:p>
    <w:p w14:paraId="356462D1" w14:textId="77777777" w:rsidR="009523F0" w:rsidRDefault="009523F0" w:rsidP="009523F0">
      <w:pPr>
        <w:ind w:left="708"/>
      </w:pPr>
      <w:r w:rsidRPr="00E778E3">
        <w:rPr>
          <w:b/>
        </w:rPr>
        <w:t>Procedure</w:t>
      </w:r>
    </w:p>
    <w:p w14:paraId="672FCDDB" w14:textId="77777777" w:rsidR="009523F0" w:rsidRDefault="00E778E3" w:rsidP="009523F0">
      <w:pPr>
        <w:ind w:left="708"/>
      </w:pPr>
      <w:r>
        <w:t>Plac</w:t>
      </w:r>
      <w:r w:rsidR="009523F0">
        <w:t>e solution E into a clean burette using of a measuring cylinder pour 50cm</w:t>
      </w:r>
      <w:r w:rsidR="009523F0" w:rsidRPr="009523F0">
        <w:rPr>
          <w:vertAlign w:val="superscript"/>
        </w:rPr>
        <w:t>3</w:t>
      </w:r>
      <w:r w:rsidR="009523F0">
        <w:t xml:space="preserve"> of solution F into a 100cm</w:t>
      </w:r>
      <w:r w:rsidR="009523F0" w:rsidRPr="009523F0">
        <w:rPr>
          <w:vertAlign w:val="superscript"/>
        </w:rPr>
        <w:t>3</w:t>
      </w:r>
      <w:r w:rsidR="009523F0">
        <w:t xml:space="preserve"> beaker. Mark a cross (X) into a filter paper using a pencil. On the filter paper, place the beaker </w:t>
      </w:r>
      <w:proofErr w:type="gramStart"/>
      <w:r w:rsidR="009523F0">
        <w:t>containing  the</w:t>
      </w:r>
      <w:proofErr w:type="gramEnd"/>
      <w:r w:rsidR="009523F0">
        <w:t xml:space="preserve"> </w:t>
      </w:r>
      <w:r w:rsidR="005D36A0">
        <w:t xml:space="preserve"> 50cm</w:t>
      </w:r>
      <w:r w:rsidR="005D36A0" w:rsidRPr="005D36A0">
        <w:rPr>
          <w:vertAlign w:val="superscript"/>
        </w:rPr>
        <w:t>3</w:t>
      </w:r>
      <w:r w:rsidR="005D36A0">
        <w:t xml:space="preserve"> of  0.15M sodium thiosulphate.</w:t>
      </w:r>
    </w:p>
    <w:p w14:paraId="2FF933E9" w14:textId="77777777" w:rsidR="005D36A0" w:rsidRDefault="005D36A0" w:rsidP="009523F0">
      <w:pPr>
        <w:ind w:left="708"/>
      </w:pPr>
    </w:p>
    <w:p w14:paraId="064933F6" w14:textId="77777777" w:rsidR="005D36A0" w:rsidRDefault="005D36A0" w:rsidP="009523F0">
      <w:pPr>
        <w:ind w:left="708"/>
      </w:pPr>
      <w:r>
        <w:t>From the burette; measure 5cm</w:t>
      </w:r>
      <w:r w:rsidRPr="005D36A0">
        <w:rPr>
          <w:vertAlign w:val="superscript"/>
        </w:rPr>
        <w:t>3</w:t>
      </w:r>
      <w:r>
        <w:t xml:space="preserve"> of solution E into the 50cm</w:t>
      </w:r>
      <w:r w:rsidRPr="005D36A0">
        <w:rPr>
          <w:vertAlign w:val="superscript"/>
        </w:rPr>
        <w:t>3</w:t>
      </w:r>
      <w:r>
        <w:t xml:space="preserve"> of solution F in the beaker.</w:t>
      </w:r>
    </w:p>
    <w:p w14:paraId="415B0E54" w14:textId="77777777" w:rsidR="005D36A0" w:rsidRDefault="005D36A0" w:rsidP="009523F0">
      <w:pPr>
        <w:ind w:left="708"/>
      </w:pPr>
    </w:p>
    <w:p w14:paraId="5D417B90" w14:textId="77777777" w:rsidR="005D36A0" w:rsidRDefault="005D36A0" w:rsidP="009523F0">
      <w:pPr>
        <w:ind w:left="708"/>
      </w:pPr>
      <w:r>
        <w:t xml:space="preserve">Swirl the mixture and start the stop watch immediately. Look through the solution in the beaker at the cross </w:t>
      </w:r>
      <w:proofErr w:type="gramStart"/>
      <w:r>
        <w:t>( x</w:t>
      </w:r>
      <w:proofErr w:type="gramEnd"/>
      <w:r>
        <w:t xml:space="preserve">) and note the time taken for the cross to become </w:t>
      </w:r>
      <w:proofErr w:type="spellStart"/>
      <w:r>
        <w:t>inviscible</w:t>
      </w:r>
      <w:proofErr w:type="spellEnd"/>
    </w:p>
    <w:p w14:paraId="342E355B" w14:textId="77777777" w:rsidR="005D36A0" w:rsidRDefault="005D36A0" w:rsidP="009523F0">
      <w:pPr>
        <w:ind w:left="708"/>
      </w:pPr>
    </w:p>
    <w:p w14:paraId="6BC1A911" w14:textId="77777777" w:rsidR="005D36A0" w:rsidRDefault="005D36A0" w:rsidP="009523F0">
      <w:pPr>
        <w:ind w:left="708"/>
      </w:pPr>
      <w:r>
        <w:t>Record this time as shown in the table below.</w:t>
      </w:r>
    </w:p>
    <w:p w14:paraId="7F7FD62D" w14:textId="77777777" w:rsidR="005D36A0" w:rsidRDefault="005D36A0" w:rsidP="009523F0">
      <w:pPr>
        <w:ind w:left="708"/>
      </w:pPr>
    </w:p>
    <w:p w14:paraId="664876DA" w14:textId="77777777" w:rsidR="005D36A0" w:rsidRDefault="005D36A0" w:rsidP="009523F0">
      <w:pPr>
        <w:ind w:left="708"/>
      </w:pPr>
      <w:r>
        <w:t>Repeat the procedure using di</w:t>
      </w:r>
      <w:r w:rsidR="00045D6A">
        <w:t>lut</w:t>
      </w:r>
      <w:r>
        <w:t xml:space="preserve">ed solution F with the respective volumes adjusted with labelled water as shown in the table and complete table II </w:t>
      </w:r>
    </w:p>
    <w:p w14:paraId="050488CD" w14:textId="77777777" w:rsidR="005D36A0" w:rsidRDefault="005D36A0" w:rsidP="009523F0">
      <w:pPr>
        <w:ind w:left="708"/>
      </w:pPr>
      <w:r>
        <w:t>Equation for the reaction</w:t>
      </w:r>
    </w:p>
    <w:p w14:paraId="1A00E0C4" w14:textId="77777777" w:rsidR="005D36A0" w:rsidRDefault="005D36A0" w:rsidP="009523F0">
      <w:pPr>
        <w:ind w:left="708"/>
      </w:pPr>
    </w:p>
    <w:p w14:paraId="2EBB6CD6" w14:textId="77777777" w:rsidR="005D36A0" w:rsidRDefault="005D36A0" w:rsidP="009523F0">
      <w:pPr>
        <w:ind w:left="708"/>
      </w:pPr>
    </w:p>
    <w:p w14:paraId="674B18F8" w14:textId="77777777" w:rsidR="005D36A0" w:rsidRDefault="005C1F46" w:rsidP="009523F0">
      <w:pPr>
        <w:ind w:left="708"/>
      </w:pPr>
      <w:r>
        <w:rPr>
          <w:noProof/>
          <w:lang w:val="fr-FR" w:eastAsia="fr-FR"/>
        </w:rPr>
        <w:pict w14:anchorId="389DB4B7">
          <v:shape id="_x0000_s1028" type="#_x0000_t32" style="position:absolute;left:0;text-align:left;margin-left:171.45pt;margin-top:6.6pt;width:44.15pt;height:.65pt;flip:y;z-index:3" o:connectortype="straight">
            <v:stroke endarrow="block"/>
          </v:shape>
        </w:pict>
      </w:r>
      <w:r w:rsidR="005D36A0">
        <w:tab/>
        <w:t>S</w:t>
      </w:r>
      <w:r w:rsidR="005D36A0" w:rsidRPr="005D36A0">
        <w:rPr>
          <w:vertAlign w:val="subscript"/>
        </w:rPr>
        <w:t>2</w:t>
      </w:r>
      <w:r w:rsidR="005D36A0">
        <w:t>O</w:t>
      </w:r>
      <w:r w:rsidR="005D36A0" w:rsidRPr="005D36A0">
        <w:rPr>
          <w:vertAlign w:val="subscript"/>
        </w:rPr>
        <w:t>3</w:t>
      </w:r>
      <w:r w:rsidR="005D36A0" w:rsidRPr="005D36A0">
        <w:rPr>
          <w:vertAlign w:val="superscript"/>
        </w:rPr>
        <w:t>2-</w:t>
      </w:r>
      <w:r w:rsidR="005D36A0" w:rsidRPr="005D36A0">
        <w:rPr>
          <w:vertAlign w:val="subscript"/>
        </w:rPr>
        <w:t>(</w:t>
      </w:r>
      <w:proofErr w:type="spellStart"/>
      <w:proofErr w:type="gramStart"/>
      <w:r w:rsidR="005D36A0" w:rsidRPr="005D36A0">
        <w:rPr>
          <w:vertAlign w:val="subscript"/>
        </w:rPr>
        <w:t>aq</w:t>
      </w:r>
      <w:proofErr w:type="spellEnd"/>
      <w:r w:rsidR="005D36A0" w:rsidRPr="005D36A0">
        <w:rPr>
          <w:vertAlign w:val="subscript"/>
        </w:rPr>
        <w:t>)</w:t>
      </w:r>
      <w:r w:rsidR="005D36A0">
        <w:t xml:space="preserve">   </w:t>
      </w:r>
      <w:proofErr w:type="gramEnd"/>
      <w:r w:rsidR="005D36A0">
        <w:t>+ 2H</w:t>
      </w:r>
      <w:r w:rsidR="005D36A0" w:rsidRPr="005D36A0">
        <w:rPr>
          <w:vertAlign w:val="superscript"/>
        </w:rPr>
        <w:t>+</w:t>
      </w:r>
      <w:r w:rsidR="005D36A0" w:rsidRPr="005D36A0">
        <w:rPr>
          <w:vertAlign w:val="subscript"/>
        </w:rPr>
        <w:t>(</w:t>
      </w:r>
      <w:proofErr w:type="spellStart"/>
      <w:r w:rsidR="005D36A0" w:rsidRPr="005D36A0">
        <w:rPr>
          <w:vertAlign w:val="subscript"/>
        </w:rPr>
        <w:t>aq</w:t>
      </w:r>
      <w:proofErr w:type="spellEnd"/>
      <w:r w:rsidR="005D36A0" w:rsidRPr="005D36A0">
        <w:rPr>
          <w:vertAlign w:val="subscript"/>
        </w:rPr>
        <w:t>)</w:t>
      </w:r>
      <w:r w:rsidR="005D36A0">
        <w:t xml:space="preserve">      </w:t>
      </w:r>
      <w:r w:rsidR="005D36A0">
        <w:tab/>
        <w:t xml:space="preserve"> SO</w:t>
      </w:r>
      <w:r w:rsidR="005D36A0" w:rsidRPr="005D36A0">
        <w:rPr>
          <w:vertAlign w:val="subscript"/>
        </w:rPr>
        <w:t>2(g)</w:t>
      </w:r>
      <w:r w:rsidR="005D36A0">
        <w:t xml:space="preserve">    + H</w:t>
      </w:r>
      <w:r w:rsidR="005D36A0" w:rsidRPr="005D36A0">
        <w:rPr>
          <w:vertAlign w:val="subscript"/>
        </w:rPr>
        <w:t>2</w:t>
      </w:r>
      <w:r w:rsidR="005D36A0">
        <w:t>O</w:t>
      </w:r>
      <w:r w:rsidR="005D36A0" w:rsidRPr="005D36A0">
        <w:rPr>
          <w:vertAlign w:val="subscript"/>
        </w:rPr>
        <w:t>(l)</w:t>
      </w:r>
      <w:r w:rsidR="005D36A0">
        <w:t xml:space="preserve">   + S</w:t>
      </w:r>
      <w:r w:rsidR="005D36A0" w:rsidRPr="005D36A0">
        <w:rPr>
          <w:vertAlign w:val="subscript"/>
        </w:rPr>
        <w:t>(s)</w:t>
      </w:r>
    </w:p>
    <w:p w14:paraId="4709CA05" w14:textId="77777777" w:rsidR="005D36A0" w:rsidRDefault="005D36A0" w:rsidP="009523F0">
      <w:pPr>
        <w:ind w:left="708"/>
      </w:pPr>
    </w:p>
    <w:p w14:paraId="5D97F92E" w14:textId="77777777" w:rsidR="00045D6A" w:rsidRDefault="00045D6A" w:rsidP="009523F0">
      <w:pPr>
        <w:ind w:left="708"/>
      </w:pPr>
    </w:p>
    <w:p w14:paraId="2A3F51F9" w14:textId="77777777" w:rsidR="00045D6A" w:rsidRDefault="00045D6A" w:rsidP="009523F0">
      <w:pPr>
        <w:ind w:left="708"/>
      </w:pPr>
    </w:p>
    <w:p w14:paraId="5A388563" w14:textId="77777777" w:rsidR="00045D6A" w:rsidRDefault="00045D6A" w:rsidP="009523F0">
      <w:pPr>
        <w:ind w:left="708"/>
      </w:pPr>
    </w:p>
    <w:p w14:paraId="45620F31" w14:textId="77777777" w:rsidR="00045D6A" w:rsidRDefault="00045D6A" w:rsidP="009523F0">
      <w:pPr>
        <w:ind w:left="708"/>
      </w:pPr>
    </w:p>
    <w:p w14:paraId="5DED97AD" w14:textId="77777777" w:rsidR="00045D6A" w:rsidRDefault="00045D6A" w:rsidP="009523F0">
      <w:pPr>
        <w:ind w:left="708"/>
      </w:pPr>
    </w:p>
    <w:p w14:paraId="7EE0AF9F" w14:textId="77777777" w:rsidR="00045D6A" w:rsidRDefault="00045D6A" w:rsidP="009523F0">
      <w:pPr>
        <w:ind w:left="708"/>
      </w:pPr>
    </w:p>
    <w:p w14:paraId="0CBE568F" w14:textId="77777777" w:rsidR="005D36A0" w:rsidRPr="00E778E3" w:rsidRDefault="005D36A0" w:rsidP="009523F0">
      <w:pPr>
        <w:ind w:left="708"/>
        <w:rPr>
          <w:b/>
        </w:rPr>
      </w:pPr>
      <w:r w:rsidRPr="00E778E3">
        <w:rPr>
          <w:b/>
        </w:rPr>
        <w:t>TABLE II</w:t>
      </w:r>
    </w:p>
    <w:tbl>
      <w:tblPr>
        <w:tblW w:w="10135" w:type="dxa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0"/>
        <w:gridCol w:w="1918"/>
        <w:gridCol w:w="1919"/>
        <w:gridCol w:w="1919"/>
        <w:gridCol w:w="1919"/>
      </w:tblGrid>
      <w:tr w:rsidR="005D36A0" w:rsidRPr="001F58D6" w14:paraId="2C44C4C4" w14:textId="77777777" w:rsidTr="001F58D6">
        <w:tc>
          <w:tcPr>
            <w:tcW w:w="2460" w:type="dxa"/>
          </w:tcPr>
          <w:p w14:paraId="7D0B5FB9" w14:textId="77777777" w:rsidR="005D36A0" w:rsidRPr="001F58D6" w:rsidRDefault="005D36A0" w:rsidP="005D36A0">
            <w:pPr>
              <w:rPr>
                <w:b/>
              </w:rPr>
            </w:pPr>
            <w:r w:rsidRPr="001F58D6">
              <w:rPr>
                <w:b/>
              </w:rPr>
              <w:t>Volume of thiosulphate of F cm</w:t>
            </w:r>
            <w:r w:rsidRPr="001F58D6">
              <w:rPr>
                <w:b/>
                <w:vertAlign w:val="superscript"/>
              </w:rPr>
              <w:t>3</w:t>
            </w:r>
          </w:p>
        </w:tc>
        <w:tc>
          <w:tcPr>
            <w:tcW w:w="1918" w:type="dxa"/>
          </w:tcPr>
          <w:p w14:paraId="386429C1" w14:textId="77777777" w:rsidR="005D36A0" w:rsidRPr="001F58D6" w:rsidRDefault="005D36A0" w:rsidP="009523F0">
            <w:pPr>
              <w:rPr>
                <w:b/>
              </w:rPr>
            </w:pPr>
            <w:r w:rsidRPr="001F58D6">
              <w:rPr>
                <w:b/>
              </w:rPr>
              <w:t>Volume of water (cm</w:t>
            </w:r>
            <w:r w:rsidRPr="001F58D6">
              <w:rPr>
                <w:b/>
                <w:vertAlign w:val="superscript"/>
              </w:rPr>
              <w:t>3</w:t>
            </w:r>
            <w:r w:rsidRPr="001F58D6">
              <w:rPr>
                <w:b/>
              </w:rPr>
              <w:t>)</w:t>
            </w:r>
          </w:p>
        </w:tc>
        <w:tc>
          <w:tcPr>
            <w:tcW w:w="1919" w:type="dxa"/>
          </w:tcPr>
          <w:p w14:paraId="75A29A2A" w14:textId="77777777" w:rsidR="005D36A0" w:rsidRPr="001F58D6" w:rsidRDefault="005D36A0" w:rsidP="009523F0">
            <w:pPr>
              <w:rPr>
                <w:b/>
              </w:rPr>
            </w:pPr>
            <w:r w:rsidRPr="001F58D6">
              <w:rPr>
                <w:b/>
              </w:rPr>
              <w:t>Volume of Hydrochloric acid E (cm</w:t>
            </w:r>
            <w:r w:rsidRPr="001F58D6">
              <w:rPr>
                <w:b/>
                <w:vertAlign w:val="superscript"/>
              </w:rPr>
              <w:t>3</w:t>
            </w:r>
            <w:r w:rsidRPr="001F58D6">
              <w:rPr>
                <w:b/>
              </w:rPr>
              <w:t>)</w:t>
            </w:r>
          </w:p>
        </w:tc>
        <w:tc>
          <w:tcPr>
            <w:tcW w:w="1919" w:type="dxa"/>
          </w:tcPr>
          <w:p w14:paraId="7A014147" w14:textId="77777777" w:rsidR="005D36A0" w:rsidRPr="001F58D6" w:rsidRDefault="003D449A" w:rsidP="009523F0">
            <w:pPr>
              <w:rPr>
                <w:b/>
              </w:rPr>
            </w:pPr>
            <w:r w:rsidRPr="001F58D6">
              <w:rPr>
                <w:b/>
              </w:rPr>
              <w:t>Time t</w:t>
            </w:r>
            <w:r w:rsidRPr="001F58D6">
              <w:rPr>
                <w:b/>
                <w:vertAlign w:val="subscript"/>
              </w:rPr>
              <w:t>(s)</w:t>
            </w:r>
          </w:p>
        </w:tc>
        <w:tc>
          <w:tcPr>
            <w:tcW w:w="1919" w:type="dxa"/>
          </w:tcPr>
          <w:p w14:paraId="1D324319" w14:textId="77777777" w:rsidR="005D36A0" w:rsidRPr="001F58D6" w:rsidRDefault="003D449A" w:rsidP="009523F0">
            <w:pPr>
              <w:rPr>
                <w:b/>
              </w:rPr>
            </w:pPr>
            <w:r w:rsidRPr="001F58D6">
              <w:rPr>
                <w:b/>
              </w:rPr>
              <w:t xml:space="preserve">Reciprocal of time </w:t>
            </w:r>
            <w:r w:rsidRPr="001F58D6">
              <w:rPr>
                <w:b/>
                <w:vertAlign w:val="superscript"/>
              </w:rPr>
              <w:t>1</w:t>
            </w:r>
            <w:r w:rsidRPr="001F58D6">
              <w:rPr>
                <w:b/>
              </w:rPr>
              <w:t>/</w:t>
            </w:r>
            <w:r w:rsidRPr="001F58D6">
              <w:rPr>
                <w:b/>
                <w:vertAlign w:val="subscript"/>
              </w:rPr>
              <w:t>t</w:t>
            </w:r>
          </w:p>
        </w:tc>
      </w:tr>
      <w:tr w:rsidR="005D36A0" w14:paraId="486CBD32" w14:textId="77777777" w:rsidTr="001F58D6">
        <w:tc>
          <w:tcPr>
            <w:tcW w:w="2460" w:type="dxa"/>
          </w:tcPr>
          <w:p w14:paraId="653D4CE5" w14:textId="77777777" w:rsidR="005D36A0" w:rsidRDefault="003D449A" w:rsidP="009523F0">
            <w:r>
              <w:t>50</w:t>
            </w:r>
          </w:p>
        </w:tc>
        <w:tc>
          <w:tcPr>
            <w:tcW w:w="1918" w:type="dxa"/>
          </w:tcPr>
          <w:p w14:paraId="7BBBE825" w14:textId="77777777" w:rsidR="005D36A0" w:rsidRDefault="003D449A" w:rsidP="009523F0">
            <w:r>
              <w:t>0</w:t>
            </w:r>
          </w:p>
        </w:tc>
        <w:tc>
          <w:tcPr>
            <w:tcW w:w="1919" w:type="dxa"/>
          </w:tcPr>
          <w:p w14:paraId="72C5D66A" w14:textId="77777777" w:rsidR="005D36A0" w:rsidRDefault="003D449A" w:rsidP="009523F0">
            <w:r>
              <w:t>5</w:t>
            </w:r>
          </w:p>
        </w:tc>
        <w:tc>
          <w:tcPr>
            <w:tcW w:w="1919" w:type="dxa"/>
          </w:tcPr>
          <w:p w14:paraId="2ABF8DD4" w14:textId="77777777" w:rsidR="005D36A0" w:rsidRDefault="005D36A0" w:rsidP="009523F0"/>
        </w:tc>
        <w:tc>
          <w:tcPr>
            <w:tcW w:w="1919" w:type="dxa"/>
          </w:tcPr>
          <w:p w14:paraId="11B0D875" w14:textId="77777777" w:rsidR="005D36A0" w:rsidRDefault="005D36A0" w:rsidP="009523F0"/>
        </w:tc>
      </w:tr>
      <w:tr w:rsidR="005D36A0" w14:paraId="390BDEC2" w14:textId="77777777" w:rsidTr="001F58D6">
        <w:tc>
          <w:tcPr>
            <w:tcW w:w="2460" w:type="dxa"/>
          </w:tcPr>
          <w:p w14:paraId="0EA305F4" w14:textId="77777777" w:rsidR="005D36A0" w:rsidRDefault="003D449A" w:rsidP="009523F0">
            <w:r>
              <w:t>40</w:t>
            </w:r>
          </w:p>
        </w:tc>
        <w:tc>
          <w:tcPr>
            <w:tcW w:w="1918" w:type="dxa"/>
          </w:tcPr>
          <w:p w14:paraId="1F280C80" w14:textId="77777777" w:rsidR="005D36A0" w:rsidRDefault="003D449A" w:rsidP="009523F0">
            <w:r>
              <w:t>10</w:t>
            </w:r>
          </w:p>
        </w:tc>
        <w:tc>
          <w:tcPr>
            <w:tcW w:w="1919" w:type="dxa"/>
          </w:tcPr>
          <w:p w14:paraId="5E746071" w14:textId="77777777" w:rsidR="005D36A0" w:rsidRDefault="003D449A" w:rsidP="009523F0">
            <w:r>
              <w:t>5</w:t>
            </w:r>
          </w:p>
        </w:tc>
        <w:tc>
          <w:tcPr>
            <w:tcW w:w="1919" w:type="dxa"/>
          </w:tcPr>
          <w:p w14:paraId="31A4B601" w14:textId="77777777" w:rsidR="005D36A0" w:rsidRDefault="005D36A0" w:rsidP="009523F0"/>
        </w:tc>
        <w:tc>
          <w:tcPr>
            <w:tcW w:w="1919" w:type="dxa"/>
          </w:tcPr>
          <w:p w14:paraId="16E70DDF" w14:textId="77777777" w:rsidR="005D36A0" w:rsidRDefault="005D36A0" w:rsidP="009523F0"/>
        </w:tc>
      </w:tr>
      <w:tr w:rsidR="005D36A0" w14:paraId="0FDE7270" w14:textId="77777777" w:rsidTr="001F58D6">
        <w:tc>
          <w:tcPr>
            <w:tcW w:w="2460" w:type="dxa"/>
          </w:tcPr>
          <w:p w14:paraId="176D7B8A" w14:textId="77777777" w:rsidR="005D36A0" w:rsidRDefault="003D449A" w:rsidP="009523F0">
            <w:r>
              <w:t>30</w:t>
            </w:r>
          </w:p>
        </w:tc>
        <w:tc>
          <w:tcPr>
            <w:tcW w:w="1918" w:type="dxa"/>
          </w:tcPr>
          <w:p w14:paraId="5E292669" w14:textId="77777777" w:rsidR="005D36A0" w:rsidRDefault="003D449A" w:rsidP="009523F0">
            <w:r>
              <w:t>20</w:t>
            </w:r>
          </w:p>
        </w:tc>
        <w:tc>
          <w:tcPr>
            <w:tcW w:w="1919" w:type="dxa"/>
          </w:tcPr>
          <w:p w14:paraId="6BB37CB5" w14:textId="77777777" w:rsidR="005D36A0" w:rsidRDefault="003D449A" w:rsidP="009523F0">
            <w:r>
              <w:t>5</w:t>
            </w:r>
          </w:p>
        </w:tc>
        <w:tc>
          <w:tcPr>
            <w:tcW w:w="1919" w:type="dxa"/>
          </w:tcPr>
          <w:p w14:paraId="5FC4218A" w14:textId="77777777" w:rsidR="005D36A0" w:rsidRDefault="005D36A0" w:rsidP="009523F0"/>
        </w:tc>
        <w:tc>
          <w:tcPr>
            <w:tcW w:w="1919" w:type="dxa"/>
          </w:tcPr>
          <w:p w14:paraId="024799A8" w14:textId="77777777" w:rsidR="005D36A0" w:rsidRDefault="005D36A0" w:rsidP="009523F0"/>
        </w:tc>
      </w:tr>
      <w:tr w:rsidR="005D36A0" w14:paraId="591FA1E3" w14:textId="77777777" w:rsidTr="001F58D6">
        <w:tc>
          <w:tcPr>
            <w:tcW w:w="2460" w:type="dxa"/>
          </w:tcPr>
          <w:p w14:paraId="63D8F334" w14:textId="77777777" w:rsidR="005D36A0" w:rsidRDefault="003D449A" w:rsidP="009523F0">
            <w:r>
              <w:t>20</w:t>
            </w:r>
          </w:p>
        </w:tc>
        <w:tc>
          <w:tcPr>
            <w:tcW w:w="1918" w:type="dxa"/>
          </w:tcPr>
          <w:p w14:paraId="14F6EB6F" w14:textId="77777777" w:rsidR="005D36A0" w:rsidRDefault="003D449A" w:rsidP="009523F0">
            <w:r>
              <w:t>30</w:t>
            </w:r>
          </w:p>
        </w:tc>
        <w:tc>
          <w:tcPr>
            <w:tcW w:w="1919" w:type="dxa"/>
          </w:tcPr>
          <w:p w14:paraId="5FB2B71F" w14:textId="77777777" w:rsidR="005D36A0" w:rsidRDefault="003D449A" w:rsidP="009523F0">
            <w:r>
              <w:t>5</w:t>
            </w:r>
          </w:p>
        </w:tc>
        <w:tc>
          <w:tcPr>
            <w:tcW w:w="1919" w:type="dxa"/>
          </w:tcPr>
          <w:p w14:paraId="66280A22" w14:textId="77777777" w:rsidR="005D36A0" w:rsidRDefault="005D36A0" w:rsidP="009523F0"/>
        </w:tc>
        <w:tc>
          <w:tcPr>
            <w:tcW w:w="1919" w:type="dxa"/>
          </w:tcPr>
          <w:p w14:paraId="2919AD71" w14:textId="77777777" w:rsidR="005D36A0" w:rsidRDefault="005D36A0" w:rsidP="009523F0"/>
        </w:tc>
      </w:tr>
      <w:tr w:rsidR="003D449A" w14:paraId="5EE71782" w14:textId="77777777" w:rsidTr="001F58D6">
        <w:tc>
          <w:tcPr>
            <w:tcW w:w="2460" w:type="dxa"/>
          </w:tcPr>
          <w:p w14:paraId="2D927980" w14:textId="77777777" w:rsidR="003D449A" w:rsidRDefault="003D449A" w:rsidP="009523F0">
            <w:r>
              <w:t>10</w:t>
            </w:r>
          </w:p>
        </w:tc>
        <w:tc>
          <w:tcPr>
            <w:tcW w:w="1918" w:type="dxa"/>
          </w:tcPr>
          <w:p w14:paraId="674BFCE3" w14:textId="77777777" w:rsidR="003D449A" w:rsidRDefault="003D449A" w:rsidP="009523F0">
            <w:r>
              <w:t>40</w:t>
            </w:r>
          </w:p>
        </w:tc>
        <w:tc>
          <w:tcPr>
            <w:tcW w:w="1919" w:type="dxa"/>
          </w:tcPr>
          <w:p w14:paraId="6931850D" w14:textId="77777777" w:rsidR="003D449A" w:rsidRDefault="003D449A" w:rsidP="009523F0">
            <w:r>
              <w:t>5</w:t>
            </w:r>
          </w:p>
        </w:tc>
        <w:tc>
          <w:tcPr>
            <w:tcW w:w="1919" w:type="dxa"/>
          </w:tcPr>
          <w:p w14:paraId="2BCA35D7" w14:textId="77777777" w:rsidR="003D449A" w:rsidRDefault="003D449A" w:rsidP="009523F0"/>
        </w:tc>
        <w:tc>
          <w:tcPr>
            <w:tcW w:w="1919" w:type="dxa"/>
          </w:tcPr>
          <w:p w14:paraId="07804516" w14:textId="77777777" w:rsidR="003D449A" w:rsidRDefault="003D449A" w:rsidP="009523F0"/>
        </w:tc>
      </w:tr>
    </w:tbl>
    <w:p w14:paraId="627DD11B" w14:textId="77777777" w:rsidR="00042736" w:rsidRDefault="003D449A" w:rsidP="00045D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45D6A">
        <w:tab/>
      </w:r>
      <w:r w:rsidR="00045D6A">
        <w:tab/>
      </w:r>
      <w:r w:rsidR="00045D6A">
        <w:tab/>
      </w:r>
      <w:r w:rsidR="00045D6A">
        <w:tab/>
      </w:r>
      <w:r>
        <w:t>(4mks)</w:t>
      </w:r>
    </w:p>
    <w:p w14:paraId="0FCBF4D1" w14:textId="77777777" w:rsidR="003820CC" w:rsidRDefault="003820CC" w:rsidP="003820CC">
      <w:r>
        <w:tab/>
        <w:t>b)</w:t>
      </w:r>
      <w:r>
        <w:tab/>
      </w:r>
      <w:proofErr w:type="spellStart"/>
      <w:r>
        <w:t>i</w:t>
      </w:r>
      <w:proofErr w:type="spellEnd"/>
      <w:r>
        <w:t>)</w:t>
      </w:r>
      <w:r>
        <w:tab/>
        <w:t xml:space="preserve">Plot a graph of </w:t>
      </w:r>
      <w:proofErr w:type="spellStart"/>
      <w:r>
        <w:t>thiosulphat</w:t>
      </w:r>
      <w:proofErr w:type="spellEnd"/>
      <w:r>
        <w:t xml:space="preserve"> ions S</w:t>
      </w:r>
      <w:r w:rsidRPr="003820CC">
        <w:rPr>
          <w:vertAlign w:val="subscript"/>
        </w:rPr>
        <w:t>2</w:t>
      </w:r>
      <w:r>
        <w:t>O</w:t>
      </w:r>
      <w:r w:rsidRPr="003820CC">
        <w:rPr>
          <w:vertAlign w:val="subscript"/>
        </w:rPr>
        <w:t>3</w:t>
      </w:r>
      <w:r w:rsidRPr="003820CC">
        <w:rPr>
          <w:vertAlign w:val="superscript"/>
        </w:rPr>
        <w:t>2-</w:t>
      </w:r>
      <w:r>
        <w:t xml:space="preserve"> against </w:t>
      </w:r>
      <w:r w:rsidRPr="003820CC">
        <w:rPr>
          <w:vertAlign w:val="superscript"/>
        </w:rPr>
        <w:t>1</w:t>
      </w:r>
      <w:r>
        <w:t>/</w:t>
      </w:r>
      <w:r w:rsidRPr="003820CC">
        <w:rPr>
          <w:vertAlign w:val="subscript"/>
        </w:rPr>
        <w:t>t</w:t>
      </w:r>
      <w:r>
        <w:t>.</w:t>
      </w:r>
      <w:r>
        <w:tab/>
      </w:r>
      <w:r>
        <w:tab/>
      </w:r>
      <w:r>
        <w:tab/>
      </w:r>
      <w:r>
        <w:tab/>
        <w:t>(3mks)</w:t>
      </w:r>
    </w:p>
    <w:p w14:paraId="1E7BC102" w14:textId="77777777" w:rsidR="007331ED" w:rsidRDefault="007331ED" w:rsidP="003820CC"/>
    <w:p w14:paraId="0CA81D5B" w14:textId="77777777" w:rsidR="007331ED" w:rsidRDefault="005C1F46" w:rsidP="003820CC">
      <w:r>
        <w:rPr>
          <w:noProof/>
          <w:lang w:val="fr-FR" w:eastAsia="fr-FR"/>
        </w:rPr>
        <w:object w:dxaOrig="1440" w:dyaOrig="1440" w14:anchorId="152AA022">
          <v:shape id="_x0000_s1030" type="#_x0000_t75" style="position:absolute;margin-left:33.55pt;margin-top:-.15pt;width:426.1pt;height:444.8pt;z-index:4">
            <v:imagedata r:id="rId10" o:title="" croptop="200f" cropbottom="6f"/>
          </v:shape>
          <o:OLEObject Type="Embed" ProgID="Visio.Drawing.11" ShapeID="_x0000_s1030" DrawAspect="Content" ObjectID="_1704787342" r:id="rId11"/>
        </w:object>
      </w:r>
    </w:p>
    <w:p w14:paraId="287AE54E" w14:textId="77777777" w:rsidR="007331ED" w:rsidRDefault="007331ED" w:rsidP="003820CC"/>
    <w:p w14:paraId="0DBBB27D" w14:textId="77777777" w:rsidR="007331ED" w:rsidRDefault="007331ED" w:rsidP="003820CC"/>
    <w:p w14:paraId="74BB0E05" w14:textId="77777777" w:rsidR="003820CC" w:rsidRDefault="003820CC" w:rsidP="003820CC"/>
    <w:p w14:paraId="4715C0E4" w14:textId="77777777" w:rsidR="005803A1" w:rsidRDefault="005803A1" w:rsidP="003820CC"/>
    <w:p w14:paraId="2895B409" w14:textId="77777777" w:rsidR="005803A1" w:rsidRDefault="005803A1" w:rsidP="003820CC"/>
    <w:p w14:paraId="12288282" w14:textId="77777777" w:rsidR="005803A1" w:rsidRDefault="005803A1" w:rsidP="003820CC"/>
    <w:p w14:paraId="37236269" w14:textId="77777777" w:rsidR="005803A1" w:rsidRDefault="005803A1" w:rsidP="003820CC"/>
    <w:p w14:paraId="63831DED" w14:textId="77777777" w:rsidR="005803A1" w:rsidRDefault="005803A1" w:rsidP="003820CC"/>
    <w:p w14:paraId="381FE763" w14:textId="77777777" w:rsidR="005803A1" w:rsidRDefault="005803A1" w:rsidP="003820CC"/>
    <w:p w14:paraId="3AFC9616" w14:textId="77777777" w:rsidR="005803A1" w:rsidRDefault="005803A1" w:rsidP="003820CC"/>
    <w:p w14:paraId="07168AA9" w14:textId="77777777" w:rsidR="009C7456" w:rsidRDefault="009C7456" w:rsidP="003820CC"/>
    <w:p w14:paraId="06D21F82" w14:textId="77777777" w:rsidR="009C7456" w:rsidRDefault="009C7456" w:rsidP="003820CC"/>
    <w:p w14:paraId="460F74D9" w14:textId="77777777" w:rsidR="009C7456" w:rsidRDefault="009C7456" w:rsidP="003820CC"/>
    <w:p w14:paraId="5A0292A1" w14:textId="77777777" w:rsidR="009C7456" w:rsidRDefault="009C7456" w:rsidP="003820CC"/>
    <w:p w14:paraId="2FC0169C" w14:textId="77777777" w:rsidR="009C7456" w:rsidRDefault="009C7456" w:rsidP="003820CC"/>
    <w:p w14:paraId="77303CA1" w14:textId="77777777" w:rsidR="009C7456" w:rsidRDefault="009C7456" w:rsidP="003820CC"/>
    <w:p w14:paraId="1092E427" w14:textId="77777777" w:rsidR="009C7456" w:rsidRDefault="009C7456" w:rsidP="003820CC"/>
    <w:p w14:paraId="6E4762CA" w14:textId="77777777" w:rsidR="009C7456" w:rsidRDefault="009C7456" w:rsidP="003820CC"/>
    <w:p w14:paraId="43A5C92F" w14:textId="77777777" w:rsidR="009C7456" w:rsidRDefault="009C7456" w:rsidP="003820CC"/>
    <w:p w14:paraId="4A23D5D5" w14:textId="77777777" w:rsidR="009C7456" w:rsidRDefault="009C7456" w:rsidP="003820CC"/>
    <w:p w14:paraId="5BCF2A56" w14:textId="77777777" w:rsidR="005803A1" w:rsidRDefault="005803A1" w:rsidP="003820CC"/>
    <w:p w14:paraId="35981CE7" w14:textId="77777777" w:rsidR="005803A1" w:rsidRDefault="005803A1" w:rsidP="003820CC"/>
    <w:p w14:paraId="2799A6D5" w14:textId="77777777" w:rsidR="004A0A60" w:rsidRDefault="004A0A60" w:rsidP="003820CC"/>
    <w:p w14:paraId="4CA1F5D8" w14:textId="77777777" w:rsidR="004A0A60" w:rsidRDefault="004A0A60" w:rsidP="003820CC"/>
    <w:p w14:paraId="7C614FB5" w14:textId="77777777" w:rsidR="004A0A60" w:rsidRDefault="004A0A60" w:rsidP="003820CC"/>
    <w:p w14:paraId="3C3BD6B4" w14:textId="77777777" w:rsidR="004A0A60" w:rsidRDefault="004A0A60" w:rsidP="003820CC"/>
    <w:p w14:paraId="5EA88C48" w14:textId="77777777" w:rsidR="004A0A60" w:rsidRDefault="004A0A60" w:rsidP="003820CC"/>
    <w:p w14:paraId="031A9EA5" w14:textId="77777777" w:rsidR="004A0A60" w:rsidRDefault="004A0A60" w:rsidP="003820CC"/>
    <w:p w14:paraId="2F44D66A" w14:textId="77777777" w:rsidR="005803A1" w:rsidRDefault="005803A1" w:rsidP="003820CC"/>
    <w:p w14:paraId="7EE27C5E" w14:textId="77777777" w:rsidR="005C44A2" w:rsidRDefault="005803A1" w:rsidP="003820CC">
      <w:r>
        <w:tab/>
      </w:r>
      <w:r>
        <w:tab/>
      </w:r>
    </w:p>
    <w:p w14:paraId="51CA2D84" w14:textId="77777777" w:rsidR="005C44A2" w:rsidRDefault="005C44A2" w:rsidP="003820CC"/>
    <w:p w14:paraId="5440F519" w14:textId="77777777" w:rsidR="005C44A2" w:rsidRDefault="005C44A2" w:rsidP="003820CC"/>
    <w:p w14:paraId="5B07993F" w14:textId="77777777" w:rsidR="005803A1" w:rsidRDefault="005803A1" w:rsidP="005C44A2">
      <w:pPr>
        <w:ind w:left="702" w:firstLine="708"/>
      </w:pPr>
      <w:r>
        <w:t>ii)</w:t>
      </w:r>
      <w:r>
        <w:tab/>
        <w:t xml:space="preserve">From your graph </w:t>
      </w:r>
      <w:proofErr w:type="gramStart"/>
      <w:r>
        <w:t>determine</w:t>
      </w:r>
      <w:r w:rsidR="009C7456">
        <w:t xml:space="preserve">  the</w:t>
      </w:r>
      <w:proofErr w:type="gramEnd"/>
      <w:r w:rsidR="009C7456">
        <w:t xml:space="preserve"> rate of reaction at volume V = 30cm</w:t>
      </w:r>
      <w:r w:rsidR="009C7456" w:rsidRPr="009C7456">
        <w:rPr>
          <w:vertAlign w:val="superscript"/>
        </w:rPr>
        <w:t>3</w:t>
      </w:r>
      <w:r w:rsidR="009C7456">
        <w:tab/>
        <w:t>(2mks)</w:t>
      </w:r>
    </w:p>
    <w:p w14:paraId="4D8EE592" w14:textId="77777777" w:rsidR="009C7456" w:rsidRDefault="009C7456" w:rsidP="003820CC"/>
    <w:p w14:paraId="7E09EA27" w14:textId="77777777" w:rsidR="009C7456" w:rsidRDefault="009C7456" w:rsidP="003820CC"/>
    <w:p w14:paraId="5D68CB62" w14:textId="77777777" w:rsidR="009C7456" w:rsidRDefault="009C7456" w:rsidP="003820CC"/>
    <w:p w14:paraId="184F5A20" w14:textId="77777777" w:rsidR="009C7456" w:rsidRDefault="009C7456" w:rsidP="009C7456">
      <w:pPr>
        <w:ind w:left="2124" w:hanging="714"/>
      </w:pPr>
      <w:r>
        <w:t>iii)</w:t>
      </w:r>
      <w:r>
        <w:tab/>
        <w:t>Explain how the concentration of the thiosulphate ions F affects its rate of reaction with dilute hydrochloric acid.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37414A34" w14:textId="77777777" w:rsidR="009C7456" w:rsidRDefault="009C7456" w:rsidP="009C7456">
      <w:pPr>
        <w:ind w:left="2124" w:hanging="714"/>
      </w:pPr>
    </w:p>
    <w:p w14:paraId="5EC878CB" w14:textId="77777777" w:rsidR="009C7456" w:rsidRDefault="009C7456" w:rsidP="009C7456">
      <w:pPr>
        <w:ind w:left="2124" w:hanging="714"/>
      </w:pPr>
    </w:p>
    <w:p w14:paraId="4BCEDDA9" w14:textId="77777777" w:rsidR="003820CC" w:rsidRPr="00D14755" w:rsidRDefault="008A570B" w:rsidP="005C44A2">
      <w:pPr>
        <w:ind w:firstLine="705"/>
        <w:rPr>
          <w:b/>
        </w:rPr>
      </w:pPr>
      <w:r w:rsidRPr="00D14755">
        <w:rPr>
          <w:b/>
        </w:rPr>
        <w:t>PART I</w:t>
      </w:r>
    </w:p>
    <w:p w14:paraId="5A1A7509" w14:textId="77777777" w:rsidR="008A570B" w:rsidRDefault="008A570B" w:rsidP="001511FC">
      <w:pPr>
        <w:ind w:left="705" w:hanging="705"/>
      </w:pPr>
      <w:r>
        <w:t>3.</w:t>
      </w:r>
      <w:r>
        <w:tab/>
        <w:t>You are provided with solid G.</w:t>
      </w:r>
      <w:r w:rsidR="00AE4153">
        <w:t xml:space="preserve"> Carry out the </w:t>
      </w:r>
      <w:proofErr w:type="gramStart"/>
      <w:r w:rsidR="00AE4153">
        <w:t xml:space="preserve">test </w:t>
      </w:r>
      <w:r w:rsidR="001511FC">
        <w:t xml:space="preserve"> below</w:t>
      </w:r>
      <w:proofErr w:type="gramEnd"/>
      <w:r w:rsidR="001511FC">
        <w:t xml:space="preserve">. </w:t>
      </w:r>
      <w:proofErr w:type="gramStart"/>
      <w:r w:rsidR="001511FC">
        <w:t>Write  your</w:t>
      </w:r>
      <w:proofErr w:type="gramEnd"/>
      <w:r w:rsidR="001511FC">
        <w:t xml:space="preserve"> observations and inferences in the spaces provided.</w:t>
      </w:r>
    </w:p>
    <w:p w14:paraId="4408AF8A" w14:textId="77777777" w:rsidR="001511FC" w:rsidRDefault="001511FC" w:rsidP="001511FC">
      <w:pPr>
        <w:ind w:left="705" w:hanging="705"/>
      </w:pPr>
    </w:p>
    <w:p w14:paraId="1C430FBC" w14:textId="77777777" w:rsidR="001511FC" w:rsidRDefault="001511FC" w:rsidP="001511FC">
      <w:pPr>
        <w:numPr>
          <w:ilvl w:val="0"/>
          <w:numId w:val="2"/>
        </w:numPr>
      </w:pPr>
      <w:r>
        <w:t>Place about one third of solid G in a clean dry test – tube and heat it strongly</w:t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1511FC" w14:paraId="49134C0C" w14:textId="77777777" w:rsidTr="001511FC">
        <w:tc>
          <w:tcPr>
            <w:tcW w:w="3587" w:type="dxa"/>
          </w:tcPr>
          <w:p w14:paraId="53BF6787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Observation</w:t>
            </w:r>
          </w:p>
        </w:tc>
        <w:tc>
          <w:tcPr>
            <w:tcW w:w="4810" w:type="dxa"/>
          </w:tcPr>
          <w:p w14:paraId="70F383C7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Inferences</w:t>
            </w:r>
          </w:p>
        </w:tc>
      </w:tr>
      <w:tr w:rsidR="001511FC" w14:paraId="3EA4675B" w14:textId="77777777" w:rsidTr="001511FC">
        <w:tc>
          <w:tcPr>
            <w:tcW w:w="3587" w:type="dxa"/>
          </w:tcPr>
          <w:p w14:paraId="045951CA" w14:textId="77777777" w:rsidR="001511FC" w:rsidRDefault="001511FC" w:rsidP="001511FC">
            <w:pPr>
              <w:spacing w:line="360" w:lineRule="auto"/>
            </w:pPr>
          </w:p>
          <w:p w14:paraId="71A3554C" w14:textId="77777777" w:rsidR="001511FC" w:rsidRDefault="001511FC" w:rsidP="001511FC">
            <w:pPr>
              <w:spacing w:line="360" w:lineRule="auto"/>
            </w:pPr>
          </w:p>
          <w:p w14:paraId="220C372D" w14:textId="77777777" w:rsidR="001511FC" w:rsidRDefault="001511FC" w:rsidP="001511FC">
            <w:pPr>
              <w:spacing w:line="360" w:lineRule="auto"/>
            </w:pPr>
          </w:p>
          <w:p w14:paraId="49AD88D9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  <w:tc>
          <w:tcPr>
            <w:tcW w:w="4810" w:type="dxa"/>
          </w:tcPr>
          <w:p w14:paraId="2167BBF5" w14:textId="77777777" w:rsidR="001511FC" w:rsidRDefault="001511FC" w:rsidP="001511FC">
            <w:pPr>
              <w:spacing w:line="360" w:lineRule="auto"/>
              <w:jc w:val="right"/>
            </w:pPr>
          </w:p>
          <w:p w14:paraId="23A278A7" w14:textId="77777777" w:rsidR="001511FC" w:rsidRDefault="001511FC" w:rsidP="001511FC">
            <w:pPr>
              <w:spacing w:line="360" w:lineRule="auto"/>
              <w:jc w:val="right"/>
            </w:pPr>
          </w:p>
          <w:p w14:paraId="2AFB5F8F" w14:textId="77777777" w:rsidR="001511FC" w:rsidRDefault="001511FC" w:rsidP="001511FC">
            <w:pPr>
              <w:spacing w:line="360" w:lineRule="auto"/>
              <w:jc w:val="right"/>
            </w:pPr>
          </w:p>
          <w:p w14:paraId="088DAFF8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</w:tr>
    </w:tbl>
    <w:p w14:paraId="441DD29E" w14:textId="77777777" w:rsidR="001511FC" w:rsidRDefault="001511FC" w:rsidP="001511FC"/>
    <w:p w14:paraId="4725D8F4" w14:textId="77777777" w:rsidR="001511FC" w:rsidRDefault="001511FC" w:rsidP="001511FC">
      <w:pPr>
        <w:ind w:left="1416" w:hanging="711"/>
      </w:pPr>
      <w:r>
        <w:t>b)</w:t>
      </w:r>
      <w:r>
        <w:tab/>
        <w:t>Place the remaining solid G in a building tube. Add about 10cm</w:t>
      </w:r>
      <w:r w:rsidRPr="001511FC">
        <w:rPr>
          <w:vertAlign w:val="superscript"/>
        </w:rPr>
        <w:t>3</w:t>
      </w:r>
      <w:r>
        <w:t xml:space="preserve"> </w:t>
      </w:r>
      <w:proofErr w:type="gramStart"/>
      <w:r>
        <w:t xml:space="preserve">of  </w:t>
      </w:r>
      <w:r w:rsidR="00D14755">
        <w:t>distilled</w:t>
      </w:r>
      <w:proofErr w:type="gramEnd"/>
      <w:r>
        <w:t xml:space="preserve"> water.</w:t>
      </w:r>
      <w:r w:rsidR="00D14755">
        <w:t xml:space="preserve"> </w:t>
      </w:r>
      <w:r>
        <w:t xml:space="preserve">Shake the mixture thoroughly for </w:t>
      </w:r>
      <w:proofErr w:type="gramStart"/>
      <w:r>
        <w:t>about  one</w:t>
      </w:r>
      <w:proofErr w:type="gramEnd"/>
      <w:r>
        <w:t xml:space="preserve"> minute. Filter and divide the </w:t>
      </w:r>
      <w:r w:rsidR="00D14755">
        <w:t>filtrate</w:t>
      </w:r>
      <w:r>
        <w:t xml:space="preserve"> into four portions.</w:t>
      </w:r>
    </w:p>
    <w:p w14:paraId="1200F584" w14:textId="77777777" w:rsidR="001511FC" w:rsidRPr="001511FC" w:rsidRDefault="001511FC" w:rsidP="001511FC"/>
    <w:p w14:paraId="49D77982" w14:textId="77777777" w:rsidR="003820CC" w:rsidRDefault="00AE4153" w:rsidP="003820CC">
      <w:r>
        <w:tab/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1511FC" w14:paraId="56A261D7" w14:textId="77777777" w:rsidTr="001511FC">
        <w:tc>
          <w:tcPr>
            <w:tcW w:w="3587" w:type="dxa"/>
          </w:tcPr>
          <w:p w14:paraId="6A5D3EAD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Observation</w:t>
            </w:r>
          </w:p>
        </w:tc>
        <w:tc>
          <w:tcPr>
            <w:tcW w:w="4810" w:type="dxa"/>
          </w:tcPr>
          <w:p w14:paraId="163A5382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Inferences</w:t>
            </w:r>
          </w:p>
        </w:tc>
      </w:tr>
      <w:tr w:rsidR="001511FC" w14:paraId="29E4F866" w14:textId="77777777" w:rsidTr="001511FC">
        <w:tc>
          <w:tcPr>
            <w:tcW w:w="3587" w:type="dxa"/>
          </w:tcPr>
          <w:p w14:paraId="2E90571D" w14:textId="77777777" w:rsidR="001511FC" w:rsidRDefault="001511FC" w:rsidP="001511FC">
            <w:pPr>
              <w:spacing w:line="360" w:lineRule="auto"/>
            </w:pPr>
          </w:p>
          <w:p w14:paraId="726ABD7D" w14:textId="77777777" w:rsidR="001511FC" w:rsidRDefault="001511FC" w:rsidP="001511FC">
            <w:pPr>
              <w:spacing w:line="360" w:lineRule="auto"/>
            </w:pPr>
          </w:p>
          <w:p w14:paraId="03F448F8" w14:textId="77777777" w:rsidR="001511FC" w:rsidRDefault="001511FC" w:rsidP="001511FC">
            <w:pPr>
              <w:spacing w:line="360" w:lineRule="auto"/>
            </w:pPr>
          </w:p>
          <w:p w14:paraId="4D9FFC94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  <w:tc>
          <w:tcPr>
            <w:tcW w:w="4810" w:type="dxa"/>
          </w:tcPr>
          <w:p w14:paraId="0DA9933C" w14:textId="77777777" w:rsidR="001511FC" w:rsidRDefault="001511FC" w:rsidP="001511FC">
            <w:pPr>
              <w:spacing w:line="360" w:lineRule="auto"/>
              <w:jc w:val="right"/>
            </w:pPr>
          </w:p>
          <w:p w14:paraId="3D8213A1" w14:textId="77777777" w:rsidR="001511FC" w:rsidRDefault="001511FC" w:rsidP="001511FC">
            <w:pPr>
              <w:spacing w:line="360" w:lineRule="auto"/>
              <w:jc w:val="right"/>
            </w:pPr>
          </w:p>
          <w:p w14:paraId="4237CF1F" w14:textId="77777777" w:rsidR="001511FC" w:rsidRDefault="001511FC" w:rsidP="001511FC">
            <w:pPr>
              <w:spacing w:line="360" w:lineRule="auto"/>
              <w:jc w:val="right"/>
            </w:pPr>
          </w:p>
          <w:p w14:paraId="7211A49C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</w:tr>
    </w:tbl>
    <w:p w14:paraId="501A211E" w14:textId="77777777" w:rsidR="001511FC" w:rsidRDefault="001511FC" w:rsidP="003820CC">
      <w:r>
        <w:tab/>
      </w:r>
      <w:r>
        <w:tab/>
      </w:r>
    </w:p>
    <w:p w14:paraId="1575615B" w14:textId="77777777" w:rsidR="001511FC" w:rsidRDefault="001511FC" w:rsidP="001511FC">
      <w:pPr>
        <w:ind w:firstLine="708"/>
      </w:pPr>
      <w:proofErr w:type="spellStart"/>
      <w:r>
        <w:t>i</w:t>
      </w:r>
      <w:proofErr w:type="spellEnd"/>
      <w:r>
        <w:t>)</w:t>
      </w:r>
      <w:r>
        <w:tab/>
        <w:t>To the first portion, add 2 drops of phenolphthalein indicator</w:t>
      </w:r>
    </w:p>
    <w:p w14:paraId="53249149" w14:textId="77777777" w:rsidR="001511FC" w:rsidRDefault="001511FC" w:rsidP="001511FC">
      <w:pPr>
        <w:ind w:firstLine="708"/>
      </w:pPr>
      <w:r>
        <w:tab/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1511FC" w14:paraId="2C20BF32" w14:textId="77777777" w:rsidTr="001511FC">
        <w:tc>
          <w:tcPr>
            <w:tcW w:w="3587" w:type="dxa"/>
          </w:tcPr>
          <w:p w14:paraId="3CE68452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Observation</w:t>
            </w:r>
          </w:p>
        </w:tc>
        <w:tc>
          <w:tcPr>
            <w:tcW w:w="4810" w:type="dxa"/>
          </w:tcPr>
          <w:p w14:paraId="726F1FB8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Inferences</w:t>
            </w:r>
          </w:p>
        </w:tc>
      </w:tr>
      <w:tr w:rsidR="001511FC" w14:paraId="0EC6A771" w14:textId="77777777" w:rsidTr="001511FC">
        <w:tc>
          <w:tcPr>
            <w:tcW w:w="3587" w:type="dxa"/>
          </w:tcPr>
          <w:p w14:paraId="7F53A39F" w14:textId="77777777" w:rsidR="001511FC" w:rsidRDefault="001511FC" w:rsidP="001511FC">
            <w:pPr>
              <w:spacing w:line="360" w:lineRule="auto"/>
            </w:pPr>
          </w:p>
          <w:p w14:paraId="46B90F62" w14:textId="77777777" w:rsidR="001511FC" w:rsidRDefault="001511FC" w:rsidP="001511FC">
            <w:pPr>
              <w:spacing w:line="360" w:lineRule="auto"/>
            </w:pPr>
          </w:p>
          <w:p w14:paraId="44900FEC" w14:textId="77777777" w:rsidR="001511FC" w:rsidRDefault="001511FC" w:rsidP="001511FC">
            <w:pPr>
              <w:spacing w:line="360" w:lineRule="auto"/>
            </w:pPr>
          </w:p>
          <w:p w14:paraId="65BFAB19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  <w:tc>
          <w:tcPr>
            <w:tcW w:w="4810" w:type="dxa"/>
          </w:tcPr>
          <w:p w14:paraId="0513BA2C" w14:textId="77777777" w:rsidR="001511FC" w:rsidRDefault="001511FC" w:rsidP="001511FC">
            <w:pPr>
              <w:spacing w:line="360" w:lineRule="auto"/>
              <w:jc w:val="right"/>
            </w:pPr>
          </w:p>
          <w:p w14:paraId="60D9E686" w14:textId="77777777" w:rsidR="001511FC" w:rsidRDefault="001511FC" w:rsidP="001511FC">
            <w:pPr>
              <w:spacing w:line="360" w:lineRule="auto"/>
              <w:jc w:val="right"/>
            </w:pPr>
          </w:p>
          <w:p w14:paraId="226D99E5" w14:textId="77777777" w:rsidR="001511FC" w:rsidRDefault="001511FC" w:rsidP="001511FC">
            <w:pPr>
              <w:spacing w:line="360" w:lineRule="auto"/>
              <w:jc w:val="right"/>
            </w:pPr>
          </w:p>
          <w:p w14:paraId="61B5994A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</w:tr>
    </w:tbl>
    <w:p w14:paraId="761261AE" w14:textId="77777777" w:rsidR="001511FC" w:rsidRDefault="001511FC" w:rsidP="001511FC">
      <w:pPr>
        <w:ind w:firstLine="708"/>
      </w:pPr>
      <w:r>
        <w:t>ii)</w:t>
      </w:r>
      <w:r>
        <w:tab/>
        <w:t>To the second portion, add 2cm</w:t>
      </w:r>
      <w:r w:rsidRPr="001511FC">
        <w:rPr>
          <w:vertAlign w:val="superscript"/>
        </w:rPr>
        <w:t>3</w:t>
      </w:r>
      <w:r>
        <w:t xml:space="preserve"> of dilute </w:t>
      </w:r>
      <w:proofErr w:type="gramStart"/>
      <w:r>
        <w:t>hydrochloric  acid</w:t>
      </w:r>
      <w:proofErr w:type="gramEnd"/>
      <w:r>
        <w:t>(solution E)</w:t>
      </w:r>
    </w:p>
    <w:p w14:paraId="3A3A42ED" w14:textId="77777777" w:rsidR="001511FC" w:rsidRPr="001511FC" w:rsidRDefault="001511FC" w:rsidP="001511FC">
      <w:pPr>
        <w:ind w:firstLine="708"/>
      </w:pPr>
      <w:r>
        <w:tab/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1511FC" w14:paraId="641FA310" w14:textId="77777777" w:rsidTr="001511FC">
        <w:tc>
          <w:tcPr>
            <w:tcW w:w="3587" w:type="dxa"/>
          </w:tcPr>
          <w:p w14:paraId="68265B88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Observation</w:t>
            </w:r>
          </w:p>
        </w:tc>
        <w:tc>
          <w:tcPr>
            <w:tcW w:w="4810" w:type="dxa"/>
          </w:tcPr>
          <w:p w14:paraId="22925DA7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Inferences</w:t>
            </w:r>
          </w:p>
        </w:tc>
      </w:tr>
      <w:tr w:rsidR="001511FC" w14:paraId="6CEC7492" w14:textId="77777777" w:rsidTr="001511FC">
        <w:tc>
          <w:tcPr>
            <w:tcW w:w="3587" w:type="dxa"/>
          </w:tcPr>
          <w:p w14:paraId="2CBF7D06" w14:textId="77777777" w:rsidR="001511FC" w:rsidRDefault="001511FC" w:rsidP="001511FC">
            <w:pPr>
              <w:spacing w:line="360" w:lineRule="auto"/>
            </w:pPr>
          </w:p>
          <w:p w14:paraId="492C0B59" w14:textId="77777777" w:rsidR="001511FC" w:rsidRDefault="001511FC" w:rsidP="001511FC">
            <w:pPr>
              <w:spacing w:line="360" w:lineRule="auto"/>
            </w:pPr>
          </w:p>
          <w:p w14:paraId="39BC29B4" w14:textId="77777777" w:rsidR="001511FC" w:rsidRDefault="001511FC" w:rsidP="001511FC">
            <w:pPr>
              <w:spacing w:line="360" w:lineRule="auto"/>
            </w:pPr>
          </w:p>
          <w:p w14:paraId="0298A61A" w14:textId="77777777" w:rsidR="001511FC" w:rsidRDefault="001511FC" w:rsidP="001511FC">
            <w:pPr>
              <w:spacing w:line="360" w:lineRule="auto"/>
              <w:jc w:val="right"/>
            </w:pPr>
            <w:r>
              <w:lastRenderedPageBreak/>
              <w:t>(1mk)</w:t>
            </w:r>
          </w:p>
        </w:tc>
        <w:tc>
          <w:tcPr>
            <w:tcW w:w="4810" w:type="dxa"/>
          </w:tcPr>
          <w:p w14:paraId="3528E067" w14:textId="77777777" w:rsidR="001511FC" w:rsidRDefault="001511FC" w:rsidP="001511FC">
            <w:pPr>
              <w:spacing w:line="360" w:lineRule="auto"/>
              <w:jc w:val="right"/>
            </w:pPr>
          </w:p>
          <w:p w14:paraId="7C35A8A8" w14:textId="77777777" w:rsidR="001511FC" w:rsidRDefault="001511FC" w:rsidP="001511FC">
            <w:pPr>
              <w:spacing w:line="360" w:lineRule="auto"/>
              <w:jc w:val="right"/>
            </w:pPr>
          </w:p>
          <w:p w14:paraId="319432B0" w14:textId="77777777" w:rsidR="001511FC" w:rsidRDefault="001511FC" w:rsidP="001511FC">
            <w:pPr>
              <w:spacing w:line="360" w:lineRule="auto"/>
              <w:jc w:val="right"/>
            </w:pPr>
          </w:p>
          <w:p w14:paraId="1D6954F1" w14:textId="77777777" w:rsidR="001511FC" w:rsidRDefault="001511FC" w:rsidP="001511FC">
            <w:pPr>
              <w:spacing w:line="360" w:lineRule="auto"/>
              <w:jc w:val="right"/>
            </w:pPr>
            <w:r>
              <w:lastRenderedPageBreak/>
              <w:t>(1mk)</w:t>
            </w:r>
          </w:p>
        </w:tc>
      </w:tr>
    </w:tbl>
    <w:p w14:paraId="4640E8C5" w14:textId="77777777" w:rsidR="00045D6A" w:rsidRDefault="00045D6A" w:rsidP="001511FC">
      <w:pPr>
        <w:ind w:firstLine="708"/>
      </w:pPr>
    </w:p>
    <w:p w14:paraId="432E9E6A" w14:textId="77777777" w:rsidR="00045D6A" w:rsidRDefault="00045D6A" w:rsidP="001511FC">
      <w:pPr>
        <w:ind w:firstLine="708"/>
      </w:pPr>
    </w:p>
    <w:p w14:paraId="6E8021F8" w14:textId="77777777" w:rsidR="00045D6A" w:rsidRDefault="00045D6A" w:rsidP="001511FC">
      <w:pPr>
        <w:ind w:firstLine="708"/>
      </w:pPr>
    </w:p>
    <w:p w14:paraId="44A422A7" w14:textId="77777777" w:rsidR="00045D6A" w:rsidRDefault="00045D6A" w:rsidP="001511FC">
      <w:pPr>
        <w:ind w:firstLine="708"/>
      </w:pPr>
    </w:p>
    <w:p w14:paraId="67D2285F" w14:textId="77777777" w:rsidR="00045D6A" w:rsidRDefault="00045D6A" w:rsidP="001511FC">
      <w:pPr>
        <w:ind w:firstLine="708"/>
      </w:pPr>
    </w:p>
    <w:p w14:paraId="0463BE33" w14:textId="77777777" w:rsidR="00045D6A" w:rsidRDefault="00045D6A" w:rsidP="001511FC">
      <w:pPr>
        <w:ind w:firstLine="708"/>
      </w:pPr>
    </w:p>
    <w:p w14:paraId="01845D68" w14:textId="77777777" w:rsidR="00045D6A" w:rsidRDefault="00045D6A" w:rsidP="001511FC">
      <w:pPr>
        <w:ind w:firstLine="708"/>
      </w:pPr>
    </w:p>
    <w:p w14:paraId="4E001F12" w14:textId="77777777" w:rsidR="001511FC" w:rsidRDefault="001511FC" w:rsidP="001511FC">
      <w:pPr>
        <w:ind w:firstLine="708"/>
      </w:pPr>
      <w:r>
        <w:t>iii)</w:t>
      </w:r>
      <w:r>
        <w:tab/>
        <w:t>To the third portion, add 5cm</w:t>
      </w:r>
      <w:r w:rsidRPr="001511FC">
        <w:rPr>
          <w:vertAlign w:val="superscript"/>
        </w:rPr>
        <w:t>3</w:t>
      </w:r>
      <w:r>
        <w:t xml:space="preserve"> of aqueous sodium sulphate </w:t>
      </w:r>
    </w:p>
    <w:p w14:paraId="75B4C988" w14:textId="77777777" w:rsidR="001511FC" w:rsidRPr="001511FC" w:rsidRDefault="001511FC" w:rsidP="001511FC">
      <w:pPr>
        <w:ind w:firstLine="708"/>
      </w:pPr>
      <w:r>
        <w:tab/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1511FC" w14:paraId="4483C9D2" w14:textId="77777777" w:rsidTr="001511FC">
        <w:tc>
          <w:tcPr>
            <w:tcW w:w="3587" w:type="dxa"/>
          </w:tcPr>
          <w:p w14:paraId="33A46376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Observation</w:t>
            </w:r>
          </w:p>
        </w:tc>
        <w:tc>
          <w:tcPr>
            <w:tcW w:w="4810" w:type="dxa"/>
          </w:tcPr>
          <w:p w14:paraId="448885DA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Inferences</w:t>
            </w:r>
          </w:p>
        </w:tc>
      </w:tr>
      <w:tr w:rsidR="001511FC" w14:paraId="03954876" w14:textId="77777777" w:rsidTr="001511FC">
        <w:tc>
          <w:tcPr>
            <w:tcW w:w="3587" w:type="dxa"/>
          </w:tcPr>
          <w:p w14:paraId="0EE25E06" w14:textId="77777777" w:rsidR="001511FC" w:rsidRDefault="001511FC" w:rsidP="001511FC">
            <w:pPr>
              <w:spacing w:line="360" w:lineRule="auto"/>
            </w:pPr>
          </w:p>
          <w:p w14:paraId="1D3DD2C4" w14:textId="77777777" w:rsidR="001511FC" w:rsidRDefault="001511FC" w:rsidP="001511FC">
            <w:pPr>
              <w:spacing w:line="360" w:lineRule="auto"/>
            </w:pPr>
          </w:p>
          <w:p w14:paraId="67CB60B9" w14:textId="77777777" w:rsidR="001511FC" w:rsidRDefault="001511FC" w:rsidP="001511FC">
            <w:pPr>
              <w:spacing w:line="360" w:lineRule="auto"/>
            </w:pPr>
          </w:p>
          <w:p w14:paraId="004A89E7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  <w:tc>
          <w:tcPr>
            <w:tcW w:w="4810" w:type="dxa"/>
          </w:tcPr>
          <w:p w14:paraId="46991D96" w14:textId="77777777" w:rsidR="001511FC" w:rsidRDefault="001511FC" w:rsidP="001511FC">
            <w:pPr>
              <w:spacing w:line="360" w:lineRule="auto"/>
              <w:jc w:val="right"/>
            </w:pPr>
          </w:p>
          <w:p w14:paraId="7B10E5F2" w14:textId="77777777" w:rsidR="001511FC" w:rsidRDefault="001511FC" w:rsidP="001511FC">
            <w:pPr>
              <w:spacing w:line="360" w:lineRule="auto"/>
              <w:jc w:val="right"/>
            </w:pPr>
          </w:p>
          <w:p w14:paraId="52527710" w14:textId="77777777" w:rsidR="001511FC" w:rsidRDefault="001511FC" w:rsidP="001511FC">
            <w:pPr>
              <w:spacing w:line="360" w:lineRule="auto"/>
              <w:jc w:val="right"/>
            </w:pPr>
          </w:p>
          <w:p w14:paraId="40AE8E48" w14:textId="77777777" w:rsidR="001511FC" w:rsidRDefault="001511FC" w:rsidP="00045D6A">
            <w:pPr>
              <w:spacing w:line="360" w:lineRule="auto"/>
              <w:jc w:val="right"/>
            </w:pPr>
            <w:r>
              <w:t>(</w:t>
            </w:r>
            <w:r w:rsidR="00045D6A">
              <w:t>2</w:t>
            </w:r>
            <w:r>
              <w:t>mk</w:t>
            </w:r>
            <w:r w:rsidR="004A0A60">
              <w:t>s</w:t>
            </w:r>
            <w:r>
              <w:t>)</w:t>
            </w:r>
          </w:p>
        </w:tc>
      </w:tr>
    </w:tbl>
    <w:p w14:paraId="1109845A" w14:textId="77777777" w:rsidR="001511FC" w:rsidRDefault="001511FC" w:rsidP="001511FC">
      <w:pPr>
        <w:ind w:firstLine="708"/>
      </w:pPr>
      <w:r>
        <w:t>iv)</w:t>
      </w:r>
      <w:r>
        <w:tab/>
        <w:t>To the fourth portion, add dilute sodium hydroxide dropwise until in excess.</w:t>
      </w:r>
    </w:p>
    <w:p w14:paraId="35272DFD" w14:textId="77777777" w:rsidR="001511FC" w:rsidRDefault="001511FC" w:rsidP="001511FC">
      <w:pPr>
        <w:ind w:firstLine="708"/>
      </w:pPr>
    </w:p>
    <w:p w14:paraId="3B1C0CB7" w14:textId="77777777" w:rsidR="001511FC" w:rsidRPr="001511FC" w:rsidRDefault="001511FC" w:rsidP="001511FC">
      <w:pPr>
        <w:ind w:firstLine="708"/>
      </w:pPr>
      <w:r>
        <w:tab/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1511FC" w14:paraId="64A4BFF5" w14:textId="77777777" w:rsidTr="001511FC">
        <w:tc>
          <w:tcPr>
            <w:tcW w:w="3587" w:type="dxa"/>
          </w:tcPr>
          <w:p w14:paraId="3E209F19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Observation</w:t>
            </w:r>
          </w:p>
        </w:tc>
        <w:tc>
          <w:tcPr>
            <w:tcW w:w="4810" w:type="dxa"/>
          </w:tcPr>
          <w:p w14:paraId="04845B07" w14:textId="77777777" w:rsidR="001511FC" w:rsidRPr="00D14755" w:rsidRDefault="001511FC" w:rsidP="001511FC">
            <w:pPr>
              <w:spacing w:line="360" w:lineRule="auto"/>
              <w:jc w:val="center"/>
              <w:rPr>
                <w:b/>
              </w:rPr>
            </w:pPr>
            <w:r w:rsidRPr="00D14755">
              <w:rPr>
                <w:b/>
              </w:rPr>
              <w:t>Inferences</w:t>
            </w:r>
          </w:p>
        </w:tc>
      </w:tr>
      <w:tr w:rsidR="001511FC" w14:paraId="42068E04" w14:textId="77777777" w:rsidTr="001511FC">
        <w:tc>
          <w:tcPr>
            <w:tcW w:w="3587" w:type="dxa"/>
          </w:tcPr>
          <w:p w14:paraId="1F64FE7C" w14:textId="77777777" w:rsidR="001511FC" w:rsidRDefault="001511FC" w:rsidP="001511FC">
            <w:pPr>
              <w:spacing w:line="360" w:lineRule="auto"/>
            </w:pPr>
          </w:p>
          <w:p w14:paraId="0083A4C8" w14:textId="77777777" w:rsidR="001511FC" w:rsidRDefault="001511FC" w:rsidP="001511FC">
            <w:pPr>
              <w:spacing w:line="360" w:lineRule="auto"/>
            </w:pPr>
          </w:p>
          <w:p w14:paraId="555535F1" w14:textId="77777777" w:rsidR="001511FC" w:rsidRDefault="001511FC" w:rsidP="001511FC">
            <w:pPr>
              <w:spacing w:line="360" w:lineRule="auto"/>
            </w:pPr>
          </w:p>
          <w:p w14:paraId="41033B9D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  <w:tc>
          <w:tcPr>
            <w:tcW w:w="4810" w:type="dxa"/>
          </w:tcPr>
          <w:p w14:paraId="3412CBE7" w14:textId="77777777" w:rsidR="001511FC" w:rsidRDefault="001511FC" w:rsidP="001511FC">
            <w:pPr>
              <w:spacing w:line="360" w:lineRule="auto"/>
              <w:jc w:val="right"/>
            </w:pPr>
          </w:p>
          <w:p w14:paraId="50253CE7" w14:textId="77777777" w:rsidR="001511FC" w:rsidRDefault="001511FC" w:rsidP="001511FC">
            <w:pPr>
              <w:spacing w:line="360" w:lineRule="auto"/>
              <w:jc w:val="right"/>
            </w:pPr>
          </w:p>
          <w:p w14:paraId="3F9E378B" w14:textId="77777777" w:rsidR="001511FC" w:rsidRDefault="001511FC" w:rsidP="001511FC">
            <w:pPr>
              <w:spacing w:line="360" w:lineRule="auto"/>
              <w:jc w:val="right"/>
            </w:pPr>
          </w:p>
          <w:p w14:paraId="33C5B03B" w14:textId="77777777" w:rsidR="001511FC" w:rsidRDefault="001511FC" w:rsidP="001511FC">
            <w:pPr>
              <w:spacing w:line="360" w:lineRule="auto"/>
              <w:jc w:val="right"/>
            </w:pPr>
            <w:r>
              <w:t>(1mk)</w:t>
            </w:r>
          </w:p>
        </w:tc>
      </w:tr>
    </w:tbl>
    <w:p w14:paraId="10830D57" w14:textId="77777777" w:rsidR="001511FC" w:rsidRPr="00045D6A" w:rsidRDefault="00045D6A" w:rsidP="001511FC">
      <w:pPr>
        <w:ind w:firstLine="708"/>
        <w:rPr>
          <w:b/>
          <w:u w:val="single"/>
        </w:rPr>
      </w:pPr>
      <w:r>
        <w:rPr>
          <w:b/>
          <w:u w:val="single"/>
        </w:rPr>
        <w:t>PART II</w:t>
      </w:r>
    </w:p>
    <w:p w14:paraId="0EA38CF0" w14:textId="77777777" w:rsidR="003820CC" w:rsidRDefault="0083459A" w:rsidP="005C44A2">
      <w:pPr>
        <w:ind w:left="708"/>
      </w:pPr>
      <w:r>
        <w:t>You are provided with solid H. Carry out the tests below and record your observations and inferences in the spaces provided.</w:t>
      </w:r>
    </w:p>
    <w:p w14:paraId="33628DDC" w14:textId="77777777" w:rsidR="0083459A" w:rsidRDefault="0083459A" w:rsidP="003820CC"/>
    <w:p w14:paraId="66E8ED03" w14:textId="77777777" w:rsidR="0083459A" w:rsidRDefault="0083459A" w:rsidP="00D14755">
      <w:pPr>
        <w:ind w:firstLine="708"/>
      </w:pPr>
      <w:r>
        <w:t>a)</w:t>
      </w:r>
      <w:r>
        <w:tab/>
      </w:r>
      <w:proofErr w:type="spellStart"/>
      <w:r>
        <w:t>i</w:t>
      </w:r>
      <w:proofErr w:type="spellEnd"/>
      <w:r>
        <w:t>)</w:t>
      </w:r>
      <w:r>
        <w:tab/>
        <w:t xml:space="preserve">Scoop a little of solid H with a clean spatula and ignite using a </w:t>
      </w:r>
      <w:proofErr w:type="spellStart"/>
      <w:r>
        <w:t>bunsen</w:t>
      </w:r>
      <w:proofErr w:type="spellEnd"/>
      <w:r>
        <w:t xml:space="preserve"> burner</w:t>
      </w:r>
    </w:p>
    <w:p w14:paraId="10D97FDB" w14:textId="77777777" w:rsidR="0083459A" w:rsidRDefault="0083459A" w:rsidP="003820CC"/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83459A" w:rsidRPr="0083459A" w14:paraId="225C8F69" w14:textId="77777777" w:rsidTr="0083459A"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0AC064" w14:textId="77777777" w:rsidR="0083459A" w:rsidRPr="0054186F" w:rsidRDefault="0083459A" w:rsidP="0083459A">
            <w:pPr>
              <w:spacing w:line="360" w:lineRule="auto"/>
              <w:jc w:val="center"/>
              <w:rPr>
                <w:b/>
              </w:rPr>
            </w:pPr>
            <w:r w:rsidRPr="0054186F">
              <w:rPr>
                <w:b/>
              </w:rPr>
              <w:t>Observation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E8368E9" w14:textId="77777777" w:rsidR="0083459A" w:rsidRPr="0054186F" w:rsidRDefault="0083459A" w:rsidP="0083459A">
            <w:pPr>
              <w:spacing w:line="360" w:lineRule="auto"/>
              <w:jc w:val="center"/>
              <w:rPr>
                <w:b/>
              </w:rPr>
            </w:pPr>
            <w:r w:rsidRPr="0054186F">
              <w:rPr>
                <w:b/>
              </w:rPr>
              <w:t>Inferences</w:t>
            </w:r>
          </w:p>
        </w:tc>
      </w:tr>
      <w:tr w:rsidR="0083459A" w:rsidRPr="0083459A" w14:paraId="18F047B3" w14:textId="77777777" w:rsidTr="0083459A">
        <w:tc>
          <w:tcPr>
            <w:tcW w:w="35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F674AD" w14:textId="77777777" w:rsidR="0083459A" w:rsidRDefault="0083459A" w:rsidP="0083459A">
            <w:pPr>
              <w:spacing w:line="360" w:lineRule="auto"/>
            </w:pPr>
          </w:p>
          <w:p w14:paraId="30E70044" w14:textId="77777777" w:rsidR="0083459A" w:rsidRDefault="0083459A" w:rsidP="0083459A">
            <w:pPr>
              <w:spacing w:line="360" w:lineRule="auto"/>
            </w:pPr>
          </w:p>
          <w:p w14:paraId="29020E5D" w14:textId="77777777" w:rsidR="0083459A" w:rsidRDefault="0083459A" w:rsidP="0083459A">
            <w:pPr>
              <w:spacing w:line="360" w:lineRule="auto"/>
            </w:pPr>
          </w:p>
          <w:p w14:paraId="4EEDE192" w14:textId="77777777" w:rsidR="0083459A" w:rsidRDefault="0083459A" w:rsidP="0083459A">
            <w:pPr>
              <w:spacing w:line="360" w:lineRule="auto"/>
              <w:jc w:val="right"/>
            </w:pPr>
            <w:r>
              <w:t>(1mk)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F38B70" w14:textId="77777777" w:rsidR="0083459A" w:rsidRDefault="0083459A" w:rsidP="0083459A">
            <w:pPr>
              <w:spacing w:line="360" w:lineRule="auto"/>
              <w:jc w:val="right"/>
            </w:pPr>
          </w:p>
          <w:p w14:paraId="183902A9" w14:textId="77777777" w:rsidR="0083459A" w:rsidRDefault="0083459A" w:rsidP="0083459A">
            <w:pPr>
              <w:spacing w:line="360" w:lineRule="auto"/>
              <w:jc w:val="right"/>
            </w:pPr>
          </w:p>
          <w:p w14:paraId="5E27BEFF" w14:textId="77777777" w:rsidR="0083459A" w:rsidRDefault="0083459A" w:rsidP="0083459A">
            <w:pPr>
              <w:spacing w:line="360" w:lineRule="auto"/>
              <w:jc w:val="right"/>
            </w:pPr>
          </w:p>
          <w:p w14:paraId="35D71FEB" w14:textId="77777777" w:rsidR="0083459A" w:rsidRDefault="0083459A" w:rsidP="0083459A">
            <w:pPr>
              <w:spacing w:line="360" w:lineRule="auto"/>
              <w:jc w:val="right"/>
            </w:pPr>
            <w:r>
              <w:t>(1mk)</w:t>
            </w:r>
          </w:p>
        </w:tc>
      </w:tr>
    </w:tbl>
    <w:p w14:paraId="54FB62E3" w14:textId="77777777" w:rsidR="004A0A60" w:rsidRDefault="0083459A" w:rsidP="003820CC">
      <w:r>
        <w:tab/>
      </w:r>
      <w:r w:rsidR="00D14755">
        <w:tab/>
      </w:r>
      <w:r>
        <w:t>ii)</w:t>
      </w:r>
      <w:r>
        <w:tab/>
        <w:t>Put the remaining solid into a boiling tube, add about 10cm</w:t>
      </w:r>
      <w:r w:rsidRPr="004A0A60">
        <w:rPr>
          <w:vertAlign w:val="superscript"/>
        </w:rPr>
        <w:t>3</w:t>
      </w:r>
      <w:r w:rsidR="004A0A60">
        <w:t xml:space="preserve"> water, retain</w:t>
      </w:r>
      <w:r w:rsidR="00045D6A">
        <w:t xml:space="preserve"> the </w:t>
      </w:r>
    </w:p>
    <w:p w14:paraId="4B0D7588" w14:textId="77777777" w:rsidR="0083459A" w:rsidRDefault="00045D6A" w:rsidP="004A0A60">
      <w:pPr>
        <w:ind w:left="1416" w:firstLine="708"/>
      </w:pPr>
      <w:r>
        <w:t>contents</w:t>
      </w:r>
      <w:r w:rsidR="004A0A60">
        <w:t>.</w:t>
      </w:r>
    </w:p>
    <w:p w14:paraId="5E62BECB" w14:textId="77777777" w:rsidR="0083459A" w:rsidRPr="00042736" w:rsidRDefault="0083459A" w:rsidP="003820CC">
      <w:r>
        <w:tab/>
      </w:r>
      <w:r>
        <w:tab/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83459A" w:rsidRPr="0083459A" w14:paraId="5D3BC7B9" w14:textId="77777777" w:rsidTr="0083459A"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3E4A2A" w14:textId="77777777" w:rsidR="0083459A" w:rsidRPr="0054186F" w:rsidRDefault="0083459A" w:rsidP="0083459A">
            <w:pPr>
              <w:spacing w:line="360" w:lineRule="auto"/>
              <w:jc w:val="center"/>
              <w:rPr>
                <w:b/>
              </w:rPr>
            </w:pPr>
            <w:r w:rsidRPr="0054186F">
              <w:rPr>
                <w:b/>
              </w:rPr>
              <w:t>Observation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9AFED9F" w14:textId="77777777" w:rsidR="0083459A" w:rsidRPr="0054186F" w:rsidRDefault="0083459A" w:rsidP="0083459A">
            <w:pPr>
              <w:spacing w:line="360" w:lineRule="auto"/>
              <w:jc w:val="center"/>
              <w:rPr>
                <w:b/>
              </w:rPr>
            </w:pPr>
            <w:r w:rsidRPr="0054186F">
              <w:rPr>
                <w:b/>
              </w:rPr>
              <w:t>Inferences</w:t>
            </w:r>
          </w:p>
        </w:tc>
      </w:tr>
      <w:tr w:rsidR="0083459A" w:rsidRPr="0083459A" w14:paraId="1F7D479D" w14:textId="77777777" w:rsidTr="0083459A">
        <w:tc>
          <w:tcPr>
            <w:tcW w:w="35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69F1AD" w14:textId="77777777" w:rsidR="0083459A" w:rsidRDefault="0083459A" w:rsidP="0083459A">
            <w:pPr>
              <w:spacing w:line="360" w:lineRule="auto"/>
            </w:pPr>
          </w:p>
          <w:p w14:paraId="50696226" w14:textId="77777777" w:rsidR="0083459A" w:rsidRDefault="0083459A" w:rsidP="0083459A">
            <w:pPr>
              <w:spacing w:line="360" w:lineRule="auto"/>
            </w:pPr>
          </w:p>
          <w:p w14:paraId="75E71FA5" w14:textId="77777777" w:rsidR="0083459A" w:rsidRDefault="0083459A" w:rsidP="0083459A">
            <w:pPr>
              <w:spacing w:line="360" w:lineRule="auto"/>
            </w:pPr>
          </w:p>
          <w:p w14:paraId="3EB606F6" w14:textId="77777777" w:rsidR="0083459A" w:rsidRDefault="0054186F" w:rsidP="0083459A">
            <w:pPr>
              <w:spacing w:line="360" w:lineRule="auto"/>
              <w:jc w:val="right"/>
            </w:pPr>
            <w:r>
              <w:lastRenderedPageBreak/>
              <w:t xml:space="preserve">(½ </w:t>
            </w:r>
            <w:proofErr w:type="spellStart"/>
            <w:r>
              <w:t>mk</w:t>
            </w:r>
            <w:proofErr w:type="spellEnd"/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35D552" w14:textId="77777777" w:rsidR="0083459A" w:rsidRDefault="0083459A" w:rsidP="0083459A">
            <w:pPr>
              <w:spacing w:line="360" w:lineRule="auto"/>
              <w:jc w:val="right"/>
            </w:pPr>
          </w:p>
          <w:p w14:paraId="74458F57" w14:textId="77777777" w:rsidR="0083459A" w:rsidRDefault="0083459A" w:rsidP="0083459A">
            <w:pPr>
              <w:spacing w:line="360" w:lineRule="auto"/>
              <w:jc w:val="right"/>
            </w:pPr>
          </w:p>
          <w:p w14:paraId="2B98F3AB" w14:textId="77777777" w:rsidR="0083459A" w:rsidRDefault="0083459A" w:rsidP="0083459A">
            <w:pPr>
              <w:spacing w:line="360" w:lineRule="auto"/>
              <w:jc w:val="right"/>
            </w:pPr>
          </w:p>
          <w:p w14:paraId="25C8B2BA" w14:textId="77777777" w:rsidR="0083459A" w:rsidRDefault="0054186F" w:rsidP="0083459A">
            <w:pPr>
              <w:spacing w:line="360" w:lineRule="auto"/>
              <w:jc w:val="right"/>
            </w:pPr>
            <w:r>
              <w:lastRenderedPageBreak/>
              <w:t xml:space="preserve">(½ </w:t>
            </w:r>
            <w:proofErr w:type="spellStart"/>
            <w:r>
              <w:t>mk</w:t>
            </w:r>
            <w:proofErr w:type="spellEnd"/>
          </w:p>
        </w:tc>
      </w:tr>
    </w:tbl>
    <w:p w14:paraId="243114CC" w14:textId="77777777" w:rsidR="00045D6A" w:rsidRDefault="00045D6A" w:rsidP="00D14755">
      <w:pPr>
        <w:ind w:firstLine="708"/>
      </w:pPr>
    </w:p>
    <w:p w14:paraId="09F7A9E2" w14:textId="77777777" w:rsidR="00045D6A" w:rsidRDefault="00045D6A" w:rsidP="00D14755">
      <w:pPr>
        <w:ind w:firstLine="708"/>
      </w:pPr>
    </w:p>
    <w:p w14:paraId="7D3CF96C" w14:textId="77777777" w:rsidR="00045D6A" w:rsidRDefault="00045D6A" w:rsidP="00D14755">
      <w:pPr>
        <w:ind w:firstLine="708"/>
      </w:pPr>
    </w:p>
    <w:p w14:paraId="27399886" w14:textId="77777777" w:rsidR="00045D6A" w:rsidRDefault="00045D6A" w:rsidP="00D14755">
      <w:pPr>
        <w:ind w:firstLine="708"/>
      </w:pPr>
    </w:p>
    <w:p w14:paraId="679D22EC" w14:textId="77777777" w:rsidR="00045D6A" w:rsidRDefault="00045D6A" w:rsidP="00D14755">
      <w:pPr>
        <w:ind w:firstLine="708"/>
      </w:pPr>
    </w:p>
    <w:p w14:paraId="12519433" w14:textId="77777777" w:rsidR="00045D6A" w:rsidRDefault="00045D6A" w:rsidP="00D14755">
      <w:pPr>
        <w:ind w:firstLine="708"/>
      </w:pPr>
    </w:p>
    <w:p w14:paraId="5EAF218C" w14:textId="77777777" w:rsidR="00045D6A" w:rsidRDefault="00045D6A" w:rsidP="00D14755">
      <w:pPr>
        <w:ind w:firstLine="708"/>
      </w:pPr>
    </w:p>
    <w:p w14:paraId="7FA6DA76" w14:textId="77777777" w:rsidR="00045D6A" w:rsidRDefault="00045D6A" w:rsidP="00D14755">
      <w:pPr>
        <w:ind w:firstLine="708"/>
      </w:pPr>
    </w:p>
    <w:p w14:paraId="3F17E292" w14:textId="77777777" w:rsidR="00045D6A" w:rsidRDefault="00045D6A" w:rsidP="00D14755">
      <w:pPr>
        <w:ind w:firstLine="708"/>
      </w:pPr>
    </w:p>
    <w:p w14:paraId="125BBEB4" w14:textId="77777777" w:rsidR="0083459A" w:rsidRDefault="0083459A" w:rsidP="00D14755">
      <w:pPr>
        <w:ind w:firstLine="708"/>
      </w:pPr>
      <w:r>
        <w:t>b)</w:t>
      </w:r>
      <w:r>
        <w:tab/>
        <w:t xml:space="preserve">Take two portions </w:t>
      </w:r>
      <w:proofErr w:type="gramStart"/>
      <w:r>
        <w:t>of  about</w:t>
      </w:r>
      <w:proofErr w:type="gramEnd"/>
      <w:r>
        <w:t xml:space="preserve"> 2cm</w:t>
      </w:r>
      <w:r w:rsidRPr="0083459A">
        <w:rPr>
          <w:vertAlign w:val="superscript"/>
        </w:rPr>
        <w:t>3</w:t>
      </w:r>
      <w:r>
        <w:t xml:space="preserve"> of the contents in a(ii)</w:t>
      </w:r>
    </w:p>
    <w:p w14:paraId="64AFB3B0" w14:textId="77777777" w:rsidR="0083459A" w:rsidRDefault="0083459A" w:rsidP="003820CC">
      <w:r>
        <w:tab/>
      </w:r>
      <w:r w:rsidR="00D14755">
        <w:tab/>
      </w:r>
      <w:proofErr w:type="spellStart"/>
      <w:r>
        <w:t>i</w:t>
      </w:r>
      <w:proofErr w:type="spellEnd"/>
      <w:r>
        <w:t>)</w:t>
      </w:r>
      <w:r>
        <w:tab/>
        <w:t>To the first portion the solid sodium carbonate</w:t>
      </w:r>
    </w:p>
    <w:p w14:paraId="438D5EE6" w14:textId="77777777" w:rsidR="0083459A" w:rsidRPr="0083459A" w:rsidRDefault="0083459A" w:rsidP="003820CC">
      <w:r>
        <w:tab/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83459A" w:rsidRPr="0083459A" w14:paraId="6865E8FF" w14:textId="77777777" w:rsidTr="0083459A"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7E6FFA" w14:textId="77777777" w:rsidR="0083459A" w:rsidRPr="0054186F" w:rsidRDefault="0083459A" w:rsidP="0083459A">
            <w:pPr>
              <w:spacing w:line="360" w:lineRule="auto"/>
              <w:jc w:val="center"/>
              <w:rPr>
                <w:b/>
              </w:rPr>
            </w:pPr>
            <w:r w:rsidRPr="0054186F">
              <w:rPr>
                <w:b/>
              </w:rPr>
              <w:t>Observation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A9A9C2C" w14:textId="77777777" w:rsidR="0083459A" w:rsidRPr="0054186F" w:rsidRDefault="0083459A" w:rsidP="0083459A">
            <w:pPr>
              <w:spacing w:line="360" w:lineRule="auto"/>
              <w:jc w:val="center"/>
              <w:rPr>
                <w:b/>
              </w:rPr>
            </w:pPr>
            <w:r w:rsidRPr="0054186F">
              <w:rPr>
                <w:b/>
              </w:rPr>
              <w:t>Inferences</w:t>
            </w:r>
          </w:p>
        </w:tc>
      </w:tr>
      <w:tr w:rsidR="0083459A" w:rsidRPr="0083459A" w14:paraId="2AB311B1" w14:textId="77777777" w:rsidTr="0083459A">
        <w:tc>
          <w:tcPr>
            <w:tcW w:w="35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A87480" w14:textId="77777777" w:rsidR="0083459A" w:rsidRDefault="0083459A" w:rsidP="0083459A">
            <w:pPr>
              <w:spacing w:line="360" w:lineRule="auto"/>
            </w:pPr>
          </w:p>
          <w:p w14:paraId="618A219F" w14:textId="77777777" w:rsidR="0083459A" w:rsidRDefault="0083459A" w:rsidP="0083459A">
            <w:pPr>
              <w:spacing w:line="360" w:lineRule="auto"/>
            </w:pPr>
          </w:p>
          <w:p w14:paraId="0B38C9C6" w14:textId="77777777" w:rsidR="0083459A" w:rsidRDefault="0083459A" w:rsidP="0083459A">
            <w:pPr>
              <w:spacing w:line="360" w:lineRule="auto"/>
            </w:pPr>
          </w:p>
          <w:p w14:paraId="1CA171D2" w14:textId="77777777" w:rsidR="0083459A" w:rsidRDefault="0054186F" w:rsidP="0054186F">
            <w:pPr>
              <w:spacing w:line="360" w:lineRule="auto"/>
              <w:jc w:val="center"/>
            </w:pPr>
            <w:r>
              <w:t xml:space="preserve">                                  </w:t>
            </w:r>
            <w:r w:rsidR="0083459A">
              <w:t>(</w:t>
            </w:r>
            <w:r>
              <w:t xml:space="preserve">½ </w:t>
            </w:r>
            <w:proofErr w:type="spellStart"/>
            <w:r w:rsidR="0083459A">
              <w:t>mk</w:t>
            </w:r>
            <w:proofErr w:type="spellEnd"/>
            <w:r w:rsidR="0083459A">
              <w:t>)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98444D" w14:textId="77777777" w:rsidR="0083459A" w:rsidRDefault="0083459A" w:rsidP="0083459A">
            <w:pPr>
              <w:spacing w:line="360" w:lineRule="auto"/>
              <w:jc w:val="right"/>
            </w:pPr>
          </w:p>
          <w:p w14:paraId="048134F6" w14:textId="77777777" w:rsidR="0083459A" w:rsidRDefault="0083459A" w:rsidP="0083459A">
            <w:pPr>
              <w:spacing w:line="360" w:lineRule="auto"/>
              <w:jc w:val="right"/>
            </w:pPr>
          </w:p>
          <w:p w14:paraId="6BD985ED" w14:textId="77777777" w:rsidR="0083459A" w:rsidRDefault="0083459A" w:rsidP="0083459A">
            <w:pPr>
              <w:spacing w:line="360" w:lineRule="auto"/>
              <w:jc w:val="right"/>
            </w:pPr>
          </w:p>
          <w:p w14:paraId="12F3B6A8" w14:textId="77777777" w:rsidR="0083459A" w:rsidRDefault="0054186F" w:rsidP="0083459A">
            <w:pPr>
              <w:spacing w:line="360" w:lineRule="auto"/>
              <w:jc w:val="right"/>
            </w:pPr>
            <w:r>
              <w:t xml:space="preserve">(½ </w:t>
            </w:r>
            <w:proofErr w:type="spellStart"/>
            <w:r>
              <w:t>mk</w:t>
            </w:r>
            <w:proofErr w:type="spellEnd"/>
          </w:p>
        </w:tc>
      </w:tr>
    </w:tbl>
    <w:p w14:paraId="32BA71CB" w14:textId="77777777" w:rsidR="0083459A" w:rsidRDefault="0083459A" w:rsidP="003820CC"/>
    <w:p w14:paraId="35AC3EF4" w14:textId="77777777" w:rsidR="0083459A" w:rsidRDefault="0083459A" w:rsidP="003820CC"/>
    <w:p w14:paraId="2BF7F80D" w14:textId="77777777" w:rsidR="0083459A" w:rsidRDefault="0083459A" w:rsidP="003820CC"/>
    <w:p w14:paraId="62F3C34B" w14:textId="77777777" w:rsidR="0083459A" w:rsidRDefault="0083459A" w:rsidP="003820CC">
      <w:r>
        <w:tab/>
      </w:r>
      <w:r w:rsidR="00D14755">
        <w:tab/>
      </w:r>
      <w:r>
        <w:t>ii)</w:t>
      </w:r>
      <w:r>
        <w:tab/>
        <w:t>To the second portion add 2 – 3 drops of acidified potassium manganate VII</w:t>
      </w:r>
      <w:r w:rsidR="0054186F">
        <w:t>.</w:t>
      </w:r>
    </w:p>
    <w:p w14:paraId="3C97F368" w14:textId="77777777" w:rsidR="0083459A" w:rsidRPr="0083459A" w:rsidRDefault="0083459A" w:rsidP="003820CC">
      <w:r>
        <w:tab/>
      </w:r>
      <w:r>
        <w:tab/>
      </w:r>
    </w:p>
    <w:tbl>
      <w:tblPr>
        <w:tblW w:w="0" w:type="auto"/>
        <w:tblInd w:w="161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7"/>
        <w:gridCol w:w="4810"/>
      </w:tblGrid>
      <w:tr w:rsidR="0083459A" w:rsidRPr="0083459A" w14:paraId="6572506D" w14:textId="77777777" w:rsidTr="0083459A"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61AA7C" w14:textId="77777777" w:rsidR="0083459A" w:rsidRPr="0054186F" w:rsidRDefault="0083459A" w:rsidP="0083459A">
            <w:pPr>
              <w:spacing w:line="360" w:lineRule="auto"/>
              <w:jc w:val="center"/>
              <w:rPr>
                <w:b/>
              </w:rPr>
            </w:pPr>
            <w:r w:rsidRPr="0054186F">
              <w:rPr>
                <w:b/>
              </w:rPr>
              <w:t>Observation</w:t>
            </w:r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9D61863" w14:textId="77777777" w:rsidR="0083459A" w:rsidRPr="0054186F" w:rsidRDefault="0083459A" w:rsidP="0083459A">
            <w:pPr>
              <w:spacing w:line="360" w:lineRule="auto"/>
              <w:jc w:val="center"/>
              <w:rPr>
                <w:b/>
              </w:rPr>
            </w:pPr>
            <w:r w:rsidRPr="0054186F">
              <w:rPr>
                <w:b/>
              </w:rPr>
              <w:t>Inferences</w:t>
            </w:r>
          </w:p>
        </w:tc>
      </w:tr>
      <w:tr w:rsidR="0083459A" w:rsidRPr="0083459A" w14:paraId="1A2AE017" w14:textId="77777777" w:rsidTr="0083459A">
        <w:tc>
          <w:tcPr>
            <w:tcW w:w="35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8443DB" w14:textId="77777777" w:rsidR="0083459A" w:rsidRDefault="0083459A" w:rsidP="0083459A">
            <w:pPr>
              <w:spacing w:line="360" w:lineRule="auto"/>
            </w:pPr>
          </w:p>
          <w:p w14:paraId="062C15BC" w14:textId="77777777" w:rsidR="0083459A" w:rsidRDefault="0083459A" w:rsidP="0083459A">
            <w:pPr>
              <w:spacing w:line="360" w:lineRule="auto"/>
            </w:pPr>
          </w:p>
          <w:p w14:paraId="644A736F" w14:textId="77777777" w:rsidR="0083459A" w:rsidRDefault="0083459A" w:rsidP="0083459A">
            <w:pPr>
              <w:spacing w:line="360" w:lineRule="auto"/>
            </w:pPr>
          </w:p>
          <w:p w14:paraId="173B54A0" w14:textId="77777777" w:rsidR="0083459A" w:rsidRDefault="0054186F" w:rsidP="0083459A">
            <w:pPr>
              <w:spacing w:line="360" w:lineRule="auto"/>
              <w:jc w:val="right"/>
            </w:pPr>
            <w:r>
              <w:t xml:space="preserve">(½ </w:t>
            </w:r>
            <w:proofErr w:type="spellStart"/>
            <w:r>
              <w:t>mk</w:t>
            </w:r>
            <w:proofErr w:type="spellEnd"/>
          </w:p>
        </w:tc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2A35CC" w14:textId="77777777" w:rsidR="0083459A" w:rsidRDefault="0083459A" w:rsidP="0083459A">
            <w:pPr>
              <w:spacing w:line="360" w:lineRule="auto"/>
              <w:jc w:val="right"/>
            </w:pPr>
          </w:p>
          <w:p w14:paraId="205EAB61" w14:textId="77777777" w:rsidR="0083459A" w:rsidRDefault="0083459A" w:rsidP="0083459A">
            <w:pPr>
              <w:spacing w:line="360" w:lineRule="auto"/>
              <w:jc w:val="right"/>
            </w:pPr>
          </w:p>
          <w:p w14:paraId="6AE15AAA" w14:textId="77777777" w:rsidR="0083459A" w:rsidRDefault="0083459A" w:rsidP="0083459A">
            <w:pPr>
              <w:spacing w:line="360" w:lineRule="auto"/>
              <w:jc w:val="right"/>
            </w:pPr>
          </w:p>
          <w:p w14:paraId="62600EF6" w14:textId="77777777" w:rsidR="0083459A" w:rsidRDefault="0054186F" w:rsidP="0083459A">
            <w:pPr>
              <w:spacing w:line="360" w:lineRule="auto"/>
              <w:jc w:val="right"/>
            </w:pPr>
            <w:r>
              <w:t xml:space="preserve">(½ </w:t>
            </w:r>
            <w:proofErr w:type="spellStart"/>
            <w:r>
              <w:t>mk</w:t>
            </w:r>
            <w:proofErr w:type="spellEnd"/>
          </w:p>
        </w:tc>
      </w:tr>
    </w:tbl>
    <w:p w14:paraId="79E39B55" w14:textId="77777777" w:rsidR="0083459A" w:rsidRDefault="0083459A" w:rsidP="003820CC"/>
    <w:p w14:paraId="2BCB08F0" w14:textId="77777777" w:rsidR="00DB091C" w:rsidRDefault="00DB091C" w:rsidP="003820CC"/>
    <w:p w14:paraId="272298CF" w14:textId="77777777" w:rsidR="00DB091C" w:rsidRDefault="00DB091C" w:rsidP="003820CC"/>
    <w:p w14:paraId="754D0AD2" w14:textId="77777777" w:rsidR="00DB091C" w:rsidRDefault="00DB091C" w:rsidP="003820CC"/>
    <w:p w14:paraId="27A52163" w14:textId="77777777" w:rsidR="00DB091C" w:rsidRDefault="00DB091C" w:rsidP="003820CC"/>
    <w:p w14:paraId="04FE99A0" w14:textId="77777777" w:rsidR="00DB091C" w:rsidRDefault="00DB091C" w:rsidP="003820CC"/>
    <w:p w14:paraId="36584D9E" w14:textId="77777777" w:rsidR="004A0A60" w:rsidRDefault="004A0A60" w:rsidP="003820CC"/>
    <w:p w14:paraId="74A66C9A" w14:textId="77777777" w:rsidR="004A0A60" w:rsidRDefault="004A0A60" w:rsidP="003820CC"/>
    <w:p w14:paraId="2FA157B7" w14:textId="77777777" w:rsidR="004A0A60" w:rsidRDefault="004A0A60" w:rsidP="003820CC"/>
    <w:p w14:paraId="5BAEE66A" w14:textId="77777777" w:rsidR="004A0A60" w:rsidRDefault="004A0A60" w:rsidP="003820CC"/>
    <w:p w14:paraId="5FCA4FAA" w14:textId="77777777" w:rsidR="004A0A60" w:rsidRDefault="004A0A60" w:rsidP="003820CC"/>
    <w:sectPr w:rsidR="004A0A60" w:rsidSect="00BB53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CBC28" w14:textId="77777777" w:rsidR="005C1F46" w:rsidRDefault="005C1F46" w:rsidP="00BB53DD">
      <w:r>
        <w:separator/>
      </w:r>
    </w:p>
  </w:endnote>
  <w:endnote w:type="continuationSeparator" w:id="0">
    <w:p w14:paraId="2B3237F8" w14:textId="77777777" w:rsidR="005C1F46" w:rsidRDefault="005C1F46" w:rsidP="00BB5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7E08" w14:textId="77777777" w:rsidR="00250D19" w:rsidRDefault="00250D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FFE7A" w14:textId="77777777" w:rsidR="004B296B" w:rsidRDefault="004B296B">
    <w:pPr>
      <w:pStyle w:val="Footer"/>
      <w:jc w:val="center"/>
    </w:pPr>
    <w:r w:rsidRPr="00B90C57">
      <w:rPr>
        <w:b/>
        <w:i/>
        <w:sz w:val="20"/>
        <w:szCs w:val="20"/>
      </w:rPr>
      <w:t>Chemistry 233/</w:t>
    </w:r>
    <w:r>
      <w:rPr>
        <w:b/>
        <w:i/>
        <w:sz w:val="20"/>
        <w:szCs w:val="20"/>
      </w:rPr>
      <w:t>3</w:t>
    </w:r>
    <w:r w:rsidRPr="00B90C57">
      <w:rPr>
        <w:b/>
        <w:i/>
        <w:sz w:val="20"/>
        <w:szCs w:val="20"/>
      </w:rPr>
      <w:t xml:space="preserve">                             </w:t>
    </w:r>
    <w:r w:rsidRPr="00B90C57">
      <w:rPr>
        <w:b/>
        <w:i/>
        <w:sz w:val="20"/>
        <w:szCs w:val="20"/>
      </w:rPr>
      <w:tab/>
      <w:t xml:space="preserve"> Turn Over</w:t>
    </w:r>
  </w:p>
  <w:p w14:paraId="631271AC" w14:textId="77777777" w:rsidR="00BB53DD" w:rsidRDefault="005C1F4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C3414">
      <w:rPr>
        <w:noProof/>
      </w:rPr>
      <w:t>2</w:t>
    </w:r>
    <w:r>
      <w:rPr>
        <w:noProof/>
      </w:rPr>
      <w:fldChar w:fldCharType="end"/>
    </w:r>
  </w:p>
  <w:p w14:paraId="559FCE24" w14:textId="77777777" w:rsidR="00BB53DD" w:rsidRDefault="00BB53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8FF3" w14:textId="77777777" w:rsidR="00250D19" w:rsidRDefault="00250D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E1E0B" w14:textId="77777777" w:rsidR="005C1F46" w:rsidRDefault="005C1F46" w:rsidP="00BB53DD">
      <w:r>
        <w:separator/>
      </w:r>
    </w:p>
  </w:footnote>
  <w:footnote w:type="continuationSeparator" w:id="0">
    <w:p w14:paraId="7DCA162B" w14:textId="77777777" w:rsidR="005C1F46" w:rsidRDefault="005C1F46" w:rsidP="00BB5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B3C8" w14:textId="77777777" w:rsidR="00250D19" w:rsidRDefault="00250D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DA190" w14:textId="77777777" w:rsidR="00250D19" w:rsidRDefault="00250D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1628" w14:textId="77777777" w:rsidR="00250D19" w:rsidRDefault="00250D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54A1B"/>
    <w:multiLevelType w:val="hybridMultilevel"/>
    <w:tmpl w:val="E7ECE3A8"/>
    <w:lvl w:ilvl="0" w:tplc="B704CDF6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E542B7A"/>
    <w:multiLevelType w:val="hybridMultilevel"/>
    <w:tmpl w:val="42CC14CC"/>
    <w:lvl w:ilvl="0" w:tplc="F8AEDD8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7CE3"/>
    <w:rsid w:val="00003CBC"/>
    <w:rsid w:val="00024772"/>
    <w:rsid w:val="0003004B"/>
    <w:rsid w:val="00042736"/>
    <w:rsid w:val="00045D6A"/>
    <w:rsid w:val="00055A29"/>
    <w:rsid w:val="00070FC7"/>
    <w:rsid w:val="00097F7B"/>
    <w:rsid w:val="000C3415"/>
    <w:rsid w:val="000C7791"/>
    <w:rsid w:val="000D1134"/>
    <w:rsid w:val="000D7968"/>
    <w:rsid w:val="000E09C0"/>
    <w:rsid w:val="000F56BE"/>
    <w:rsid w:val="001064DF"/>
    <w:rsid w:val="00122C3E"/>
    <w:rsid w:val="00140BE6"/>
    <w:rsid w:val="001511FC"/>
    <w:rsid w:val="001C28C0"/>
    <w:rsid w:val="001C6A4F"/>
    <w:rsid w:val="001F58D6"/>
    <w:rsid w:val="00222CB5"/>
    <w:rsid w:val="00250D19"/>
    <w:rsid w:val="00284986"/>
    <w:rsid w:val="00285E2C"/>
    <w:rsid w:val="00293444"/>
    <w:rsid w:val="002B1CB7"/>
    <w:rsid w:val="002D0AD6"/>
    <w:rsid w:val="002E3517"/>
    <w:rsid w:val="002F2D0C"/>
    <w:rsid w:val="00303732"/>
    <w:rsid w:val="0030644F"/>
    <w:rsid w:val="003820CC"/>
    <w:rsid w:val="003822A5"/>
    <w:rsid w:val="003D449A"/>
    <w:rsid w:val="003D53A4"/>
    <w:rsid w:val="00414EDA"/>
    <w:rsid w:val="00456F9E"/>
    <w:rsid w:val="00457498"/>
    <w:rsid w:val="004967FD"/>
    <w:rsid w:val="004A0A60"/>
    <w:rsid w:val="004B296B"/>
    <w:rsid w:val="004C3F02"/>
    <w:rsid w:val="004E4FC5"/>
    <w:rsid w:val="0050726D"/>
    <w:rsid w:val="0054186F"/>
    <w:rsid w:val="00545DFE"/>
    <w:rsid w:val="00561FB8"/>
    <w:rsid w:val="005803A1"/>
    <w:rsid w:val="005928E2"/>
    <w:rsid w:val="0059739F"/>
    <w:rsid w:val="005A39FC"/>
    <w:rsid w:val="005C1F46"/>
    <w:rsid w:val="005C44A2"/>
    <w:rsid w:val="005C7F81"/>
    <w:rsid w:val="005D36A0"/>
    <w:rsid w:val="005F4729"/>
    <w:rsid w:val="00607BEF"/>
    <w:rsid w:val="006675E6"/>
    <w:rsid w:val="006856A5"/>
    <w:rsid w:val="006A5416"/>
    <w:rsid w:val="006C6BB5"/>
    <w:rsid w:val="006E5D79"/>
    <w:rsid w:val="006F37A0"/>
    <w:rsid w:val="006F7AD2"/>
    <w:rsid w:val="00714A77"/>
    <w:rsid w:val="00723177"/>
    <w:rsid w:val="00724372"/>
    <w:rsid w:val="007331ED"/>
    <w:rsid w:val="007405F4"/>
    <w:rsid w:val="00742DAC"/>
    <w:rsid w:val="007522C3"/>
    <w:rsid w:val="00754374"/>
    <w:rsid w:val="00780F03"/>
    <w:rsid w:val="00783226"/>
    <w:rsid w:val="007C3D9F"/>
    <w:rsid w:val="00807D4A"/>
    <w:rsid w:val="00831A2D"/>
    <w:rsid w:val="0083459A"/>
    <w:rsid w:val="00844CB0"/>
    <w:rsid w:val="008A570B"/>
    <w:rsid w:val="008E3C89"/>
    <w:rsid w:val="008E7B9B"/>
    <w:rsid w:val="00915425"/>
    <w:rsid w:val="009523F0"/>
    <w:rsid w:val="0096422D"/>
    <w:rsid w:val="0099082D"/>
    <w:rsid w:val="009A4D2B"/>
    <w:rsid w:val="009C7456"/>
    <w:rsid w:val="009F1085"/>
    <w:rsid w:val="00A07CE3"/>
    <w:rsid w:val="00A17FE8"/>
    <w:rsid w:val="00A52A7D"/>
    <w:rsid w:val="00A62373"/>
    <w:rsid w:val="00A645B5"/>
    <w:rsid w:val="00AE3EC3"/>
    <w:rsid w:val="00AE4153"/>
    <w:rsid w:val="00B477D8"/>
    <w:rsid w:val="00B80438"/>
    <w:rsid w:val="00B85D55"/>
    <w:rsid w:val="00BB2E06"/>
    <w:rsid w:val="00BB53DD"/>
    <w:rsid w:val="00BC500E"/>
    <w:rsid w:val="00BF1FB6"/>
    <w:rsid w:val="00C2118E"/>
    <w:rsid w:val="00C30563"/>
    <w:rsid w:val="00C37319"/>
    <w:rsid w:val="00C50B75"/>
    <w:rsid w:val="00C678E4"/>
    <w:rsid w:val="00C70576"/>
    <w:rsid w:val="00C82206"/>
    <w:rsid w:val="00C834A8"/>
    <w:rsid w:val="00C846CE"/>
    <w:rsid w:val="00C85616"/>
    <w:rsid w:val="00C8717E"/>
    <w:rsid w:val="00C924C5"/>
    <w:rsid w:val="00CB571D"/>
    <w:rsid w:val="00CC736F"/>
    <w:rsid w:val="00D1073D"/>
    <w:rsid w:val="00D131AB"/>
    <w:rsid w:val="00D14755"/>
    <w:rsid w:val="00D3741D"/>
    <w:rsid w:val="00D41017"/>
    <w:rsid w:val="00D4608C"/>
    <w:rsid w:val="00D94C07"/>
    <w:rsid w:val="00DA75AA"/>
    <w:rsid w:val="00DB091C"/>
    <w:rsid w:val="00DD2C72"/>
    <w:rsid w:val="00DF7572"/>
    <w:rsid w:val="00E03A4C"/>
    <w:rsid w:val="00E24086"/>
    <w:rsid w:val="00E31DEC"/>
    <w:rsid w:val="00E40DA7"/>
    <w:rsid w:val="00E778E3"/>
    <w:rsid w:val="00E933F2"/>
    <w:rsid w:val="00EA3BD9"/>
    <w:rsid w:val="00F10D3B"/>
    <w:rsid w:val="00F153A0"/>
    <w:rsid w:val="00F26464"/>
    <w:rsid w:val="00F710B5"/>
    <w:rsid w:val="00F73374"/>
    <w:rsid w:val="00FC3414"/>
    <w:rsid w:val="00FD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6"/>
      </o:rules>
    </o:shapelayout>
  </w:shapeDefaults>
  <w:decimalSymbol w:val="."/>
  <w:listSeparator w:val=","/>
  <w14:docId w14:val="50CB79D5"/>
  <w15:docId w15:val="{80425F5F-F0B4-4D55-9EAF-76850A32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3DD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B53DD"/>
    <w:pPr>
      <w:keepNext/>
      <w:jc w:val="center"/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53DD"/>
    <w:rPr>
      <w:rFonts w:ascii="Times New Roman" w:eastAsia="Times New Roman" w:hAnsi="Times New Roman" w:cs="Times New Roman"/>
      <w:b/>
      <w:sz w:val="28"/>
      <w:szCs w:val="24"/>
      <w:u w:val="single"/>
      <w:lang w:val="en-US"/>
    </w:rPr>
  </w:style>
  <w:style w:type="paragraph" w:styleId="Header">
    <w:name w:val="header"/>
    <w:basedOn w:val="Normal"/>
    <w:link w:val="HeaderChar"/>
    <w:rsid w:val="00BB53D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B53D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rsid w:val="00BB53DD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BB53DD"/>
    <w:rPr>
      <w:rFonts w:ascii="Courier New" w:eastAsia="Times New Roman" w:hAnsi="Courier New" w:cs="Courier New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53D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B53D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B53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30563"/>
    <w:pPr>
      <w:spacing w:before="100" w:beforeAutospacing="1" w:after="100" w:afterAutospacing="1"/>
    </w:pPr>
  </w:style>
  <w:style w:type="table" w:styleId="TableGrid">
    <w:name w:val="Table Grid"/>
    <w:basedOn w:val="TableNormal"/>
    <w:rsid w:val="00C3056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semiHidden/>
    <w:unhideWhenUsed/>
    <w:rsid w:val="00D94C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s\EXAM%202012\TRANS%20NZOIA%20COUNTY\QUESTIONS\CHEMISTRY%20Q33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CHEMISTRY Q333.dot</Template>
  <TotalTime>6</TotalTime>
  <Pages>7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Server</dc:creator>
  <cp:lastModifiedBy>Windows User</cp:lastModifiedBy>
  <cp:revision>7</cp:revision>
  <cp:lastPrinted>2012-04-23T14:46:00Z</cp:lastPrinted>
  <dcterms:created xsi:type="dcterms:W3CDTF">2012-08-12T06:41:00Z</dcterms:created>
  <dcterms:modified xsi:type="dcterms:W3CDTF">2022-01-27T08:16:00Z</dcterms:modified>
</cp:coreProperties>
</file>